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062740" w14:textId="77777777" w:rsidR="00003B06" w:rsidRDefault="00003B06" w:rsidP="00003B06">
      <w:pPr>
        <w:pStyle w:val="NoSpacing"/>
      </w:pPr>
      <w:r>
        <w:rPr>
          <w:u w:val="single"/>
        </w:rPr>
        <w:t>William LONGE</w:t>
      </w:r>
      <w:r>
        <w:t xml:space="preserve">   </w:t>
      </w:r>
      <w:proofErr w:type="gramStart"/>
      <w:r>
        <w:t xml:space="preserve">   (</w:t>
      </w:r>
      <w:proofErr w:type="gramEnd"/>
      <w:r>
        <w:t>fl.1433)</w:t>
      </w:r>
    </w:p>
    <w:p w14:paraId="161C9E91" w14:textId="77777777" w:rsidR="00003B06" w:rsidRDefault="00003B06" w:rsidP="00003B06">
      <w:pPr>
        <w:pStyle w:val="NoSpacing"/>
      </w:pPr>
    </w:p>
    <w:p w14:paraId="62FBCBC2" w14:textId="77777777" w:rsidR="00003B06" w:rsidRDefault="00003B06" w:rsidP="00003B06">
      <w:pPr>
        <w:pStyle w:val="NoSpacing"/>
      </w:pPr>
    </w:p>
    <w:p w14:paraId="70C4BC52" w14:textId="77777777" w:rsidR="00003B06" w:rsidRDefault="00003B06" w:rsidP="00003B06">
      <w:pPr>
        <w:pStyle w:val="NoSpacing"/>
      </w:pPr>
      <w:r>
        <w:tab/>
        <w:t>1433</w:t>
      </w:r>
      <w:r>
        <w:tab/>
        <w:t>He made a plaint of debt against William Tanne of Thaxted, Essex,</w:t>
      </w:r>
    </w:p>
    <w:p w14:paraId="467996BE" w14:textId="77777777" w:rsidR="00003B06" w:rsidRDefault="00003B06" w:rsidP="00003B06">
      <w:pPr>
        <w:pStyle w:val="NoSpacing"/>
      </w:pPr>
      <w:r>
        <w:tab/>
      </w:r>
      <w:r>
        <w:tab/>
      </w:r>
      <w:proofErr w:type="spellStart"/>
      <w:r>
        <w:t>sheather</w:t>
      </w:r>
      <w:proofErr w:type="spellEnd"/>
      <w:r>
        <w:t>(q.v.).</w:t>
      </w:r>
    </w:p>
    <w:p w14:paraId="4198C1BA" w14:textId="77777777" w:rsidR="00003B06" w:rsidRDefault="00003B06" w:rsidP="00003B06">
      <w:pPr>
        <w:pStyle w:val="NoSpacing"/>
      </w:pPr>
      <w:r>
        <w:tab/>
      </w:r>
      <w:r>
        <w:tab/>
        <w:t xml:space="preserve">( </w:t>
      </w:r>
      <w:hyperlink r:id="rId6" w:history="1">
        <w:r w:rsidRPr="00953097">
          <w:rPr>
            <w:rStyle w:val="Hyperlink"/>
          </w:rPr>
          <w:t>https://waalt.uh.edu/index.php/CP40/689:_K-Z</w:t>
        </w:r>
      </w:hyperlink>
      <w:r>
        <w:t xml:space="preserve"> )</w:t>
      </w:r>
    </w:p>
    <w:p w14:paraId="1C4CDA15" w14:textId="77777777" w:rsidR="00003B06" w:rsidRDefault="00003B06" w:rsidP="00003B06">
      <w:pPr>
        <w:pStyle w:val="NoSpacing"/>
      </w:pPr>
    </w:p>
    <w:p w14:paraId="4B57257B" w14:textId="77777777" w:rsidR="00003B06" w:rsidRDefault="00003B06" w:rsidP="00003B06">
      <w:pPr>
        <w:pStyle w:val="NoSpacing"/>
      </w:pPr>
    </w:p>
    <w:p w14:paraId="6945AEF5" w14:textId="77777777" w:rsidR="00003B06" w:rsidRDefault="00003B06" w:rsidP="00003B06">
      <w:pPr>
        <w:pStyle w:val="NoSpacing"/>
      </w:pPr>
      <w:r>
        <w:t>24 July 2024</w:t>
      </w:r>
    </w:p>
    <w:p w14:paraId="274132A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D6E54" w14:textId="77777777" w:rsidR="00003B06" w:rsidRDefault="00003B06" w:rsidP="009139A6">
      <w:r>
        <w:separator/>
      </w:r>
    </w:p>
  </w:endnote>
  <w:endnote w:type="continuationSeparator" w:id="0">
    <w:p w14:paraId="511D0016" w14:textId="77777777" w:rsidR="00003B06" w:rsidRDefault="00003B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AFF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203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4E9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AEB927" w14:textId="77777777" w:rsidR="00003B06" w:rsidRDefault="00003B06" w:rsidP="009139A6">
      <w:r>
        <w:separator/>
      </w:r>
    </w:p>
  </w:footnote>
  <w:footnote w:type="continuationSeparator" w:id="0">
    <w:p w14:paraId="2A71B693" w14:textId="77777777" w:rsidR="00003B06" w:rsidRDefault="00003B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515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8487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58F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B06"/>
    <w:rsid w:val="00003B06"/>
    <w:rsid w:val="000666E0"/>
    <w:rsid w:val="002510B7"/>
    <w:rsid w:val="002700C6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4798E"/>
  <w15:chartTrackingRefBased/>
  <w15:docId w15:val="{82C035F9-F42D-42DA-84DB-C916B4CA7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03B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2024-07-25T15:31:00Z</dcterms:created>
  <dcterms:modified xsi:type="dcterms:W3CDTF">2024-07-25T15:31:00Z</dcterms:modified>
</cp:coreProperties>
</file>