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ADBCE" w14:textId="77777777" w:rsidR="00E1451F" w:rsidRDefault="00E1451F" w:rsidP="00E1451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LONGE</w:t>
      </w:r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fl.1408)</w:t>
      </w:r>
    </w:p>
    <w:p w14:paraId="296F2343" w14:textId="77777777" w:rsidR="00E1451F" w:rsidRDefault="00E1451F" w:rsidP="00E1451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of Rye, Sussex.</w:t>
      </w:r>
    </w:p>
    <w:p w14:paraId="27A88860" w14:textId="77777777" w:rsidR="00E1451F" w:rsidRDefault="00E1451F" w:rsidP="00E1451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78485D9" w14:textId="77777777" w:rsidR="00E1451F" w:rsidRDefault="00E1451F" w:rsidP="00E1451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20F8770" w14:textId="77777777" w:rsidR="00E1451F" w:rsidRDefault="00E1451F" w:rsidP="00E1451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10 May1408</w:t>
      </w:r>
      <w:r>
        <w:rPr>
          <w:rFonts w:cs="Times New Roman"/>
          <w:color w:val="282B30"/>
          <w:szCs w:val="24"/>
          <w:shd w:val="clear" w:color="auto" w:fill="FFFFFF"/>
        </w:rPr>
        <w:tab/>
        <w:t>He was granted letters of protection prior to going to serve at sea under the</w:t>
      </w:r>
    </w:p>
    <w:p w14:paraId="28CB909B" w14:textId="77777777" w:rsidR="00E1451F" w:rsidRDefault="00E1451F" w:rsidP="00E1451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command of Edmund Holland, Earl of Kent(q.v.).</w:t>
      </w:r>
    </w:p>
    <w:p w14:paraId="247757A4" w14:textId="77777777" w:rsidR="00E1451F" w:rsidRDefault="00E1451F" w:rsidP="00E1451F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C76/91, m14,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1169E415" w14:textId="77777777" w:rsidR="00E1451F" w:rsidRDefault="00E1451F" w:rsidP="00E1451F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10 March 2023)</w:t>
      </w:r>
    </w:p>
    <w:p w14:paraId="265FA145" w14:textId="77777777" w:rsidR="00E1451F" w:rsidRDefault="00E1451F" w:rsidP="00E1451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DBA8AEA" w14:textId="77777777" w:rsidR="00E1451F" w:rsidRDefault="00E1451F" w:rsidP="00E1451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8700B59" w14:textId="77777777" w:rsidR="00E1451F" w:rsidRDefault="00E1451F" w:rsidP="00E1451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27 March 2023</w:t>
      </w:r>
    </w:p>
    <w:p w14:paraId="0AAF54E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6352F" w14:textId="77777777" w:rsidR="00E1451F" w:rsidRDefault="00E1451F" w:rsidP="009139A6">
      <w:r>
        <w:separator/>
      </w:r>
    </w:p>
  </w:endnote>
  <w:endnote w:type="continuationSeparator" w:id="0">
    <w:p w14:paraId="129EF76F" w14:textId="77777777" w:rsidR="00E1451F" w:rsidRDefault="00E1451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B39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8E10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78A5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8C3CA" w14:textId="77777777" w:rsidR="00E1451F" w:rsidRDefault="00E1451F" w:rsidP="009139A6">
      <w:r>
        <w:separator/>
      </w:r>
    </w:p>
  </w:footnote>
  <w:footnote w:type="continuationSeparator" w:id="0">
    <w:p w14:paraId="00D775DF" w14:textId="77777777" w:rsidR="00E1451F" w:rsidRDefault="00E1451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4B3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732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B42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51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1451F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123C0"/>
  <w15:chartTrackingRefBased/>
  <w15:docId w15:val="{ACCFFBAE-32E7-4655-85D4-64B2F3882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2023-03-31T20:11:00Z</dcterms:created>
  <dcterms:modified xsi:type="dcterms:W3CDTF">2023-03-31T20:11:00Z</dcterms:modified>
</cp:coreProperties>
</file>