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0D96F" w14:textId="77777777" w:rsidR="00C16113" w:rsidRDefault="00C16113" w:rsidP="00C161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LONGE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fl.1446)</w:t>
      </w:r>
    </w:p>
    <w:p w14:paraId="6F325236" w14:textId="77777777" w:rsidR="00C16113" w:rsidRDefault="00C16113" w:rsidP="00C161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7888C81E" w14:textId="77777777" w:rsidR="00C16113" w:rsidRDefault="00C16113" w:rsidP="00C16113">
      <w:pPr>
        <w:pStyle w:val="NoSpacing"/>
        <w:rPr>
          <w:rFonts w:cs="Times New Roman"/>
          <w:szCs w:val="24"/>
        </w:rPr>
      </w:pPr>
    </w:p>
    <w:p w14:paraId="32721352" w14:textId="77777777" w:rsidR="00C16113" w:rsidRDefault="00C16113" w:rsidP="00C16113">
      <w:pPr>
        <w:pStyle w:val="NoSpacing"/>
        <w:rPr>
          <w:rFonts w:cs="Times New Roman"/>
          <w:szCs w:val="24"/>
        </w:rPr>
      </w:pPr>
    </w:p>
    <w:p w14:paraId="5D5C0455" w14:textId="77777777" w:rsidR="00C16113" w:rsidRDefault="00C16113" w:rsidP="00C161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Aug.1446</w:t>
      </w:r>
      <w:r>
        <w:rPr>
          <w:rFonts w:cs="Times New Roman"/>
          <w:szCs w:val="24"/>
        </w:rPr>
        <w:tab/>
        <w:t xml:space="preserve">He was a witness when William Mowbray of London, goldsmith(q.v.), </w:t>
      </w:r>
      <w:proofErr w:type="gramStart"/>
      <w:r>
        <w:rPr>
          <w:rFonts w:cs="Times New Roman"/>
          <w:szCs w:val="24"/>
        </w:rPr>
        <w:t>gifted</w:t>
      </w:r>
      <w:proofErr w:type="gramEnd"/>
    </w:p>
    <w:p w14:paraId="2E1F1F06" w14:textId="77777777" w:rsidR="00C16113" w:rsidRDefault="00C16113" w:rsidP="00C161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his goods and chattels to John Sutton of London, goldsmith(q.v.).</w:t>
      </w:r>
    </w:p>
    <w:p w14:paraId="7AF60377" w14:textId="77777777" w:rsidR="00C16113" w:rsidRDefault="00C16113" w:rsidP="00C16113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171)</w:t>
      </w:r>
    </w:p>
    <w:p w14:paraId="4AEFE7B6" w14:textId="77777777" w:rsidR="00C16113" w:rsidRDefault="00C16113" w:rsidP="00C16113">
      <w:pPr>
        <w:pStyle w:val="NoSpacing"/>
        <w:rPr>
          <w:rFonts w:cs="Times New Roman"/>
          <w:szCs w:val="24"/>
        </w:rPr>
      </w:pPr>
    </w:p>
    <w:p w14:paraId="70991824" w14:textId="77777777" w:rsidR="00C16113" w:rsidRDefault="00C16113" w:rsidP="00C16113">
      <w:pPr>
        <w:pStyle w:val="NoSpacing"/>
        <w:rPr>
          <w:rFonts w:cs="Times New Roman"/>
          <w:szCs w:val="24"/>
        </w:rPr>
      </w:pPr>
    </w:p>
    <w:p w14:paraId="3C4013EA" w14:textId="77777777" w:rsidR="00C16113" w:rsidRDefault="00C16113" w:rsidP="00C161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June 2023</w:t>
      </w:r>
    </w:p>
    <w:p w14:paraId="4269C58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A79D9" w14:textId="77777777" w:rsidR="00C16113" w:rsidRDefault="00C16113" w:rsidP="009139A6">
      <w:r>
        <w:separator/>
      </w:r>
    </w:p>
  </w:endnote>
  <w:endnote w:type="continuationSeparator" w:id="0">
    <w:p w14:paraId="452C6B12" w14:textId="77777777" w:rsidR="00C16113" w:rsidRDefault="00C161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2DF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8218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81B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BAD86" w14:textId="77777777" w:rsidR="00C16113" w:rsidRDefault="00C16113" w:rsidP="009139A6">
      <w:r>
        <w:separator/>
      </w:r>
    </w:p>
  </w:footnote>
  <w:footnote w:type="continuationSeparator" w:id="0">
    <w:p w14:paraId="4ADDD62B" w14:textId="77777777" w:rsidR="00C16113" w:rsidRDefault="00C161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D36C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1A1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E86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11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16113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76A35"/>
  <w15:chartTrackingRefBased/>
  <w15:docId w15:val="{B6321EA3-6EF4-4479-9AE1-35EACD3C5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2023-06-25T18:33:00Z</dcterms:created>
  <dcterms:modified xsi:type="dcterms:W3CDTF">2023-06-25T18:33:00Z</dcterms:modified>
</cp:coreProperties>
</file>