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2A10" w14:textId="24923E09" w:rsidR="00BA00AB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LONGE</w:t>
      </w:r>
      <w:r>
        <w:rPr>
          <w:rFonts w:ascii="Times New Roman" w:hAnsi="Times New Roman" w:cs="Times New Roman"/>
          <w:sz w:val="24"/>
          <w:szCs w:val="24"/>
        </w:rPr>
        <w:t xml:space="preserve">     (fl.1483)</w:t>
      </w:r>
    </w:p>
    <w:p w14:paraId="1962B31E" w14:textId="7A7E4330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4789B" w14:textId="4FF3A900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744E8" w14:textId="7A8FCC95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Longe, esquire, and his wife, Margery(q.v.).</w:t>
      </w:r>
    </w:p>
    <w:p w14:paraId="4B551C5F" w14:textId="77777777" w:rsidR="00D933F6" w:rsidRDefault="00D933F6" w:rsidP="00D933F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1B2E3DB5" w14:textId="77777777" w:rsidR="00D933F6" w:rsidRDefault="00D933F6" w:rsidP="00D933F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p.3)</w:t>
      </w:r>
    </w:p>
    <w:p w14:paraId="79A85F18" w14:textId="1D9D6ACA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6874C" w14:textId="6A514620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E31E8" w14:textId="50FF2FF2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was born.     (ibid.)</w:t>
      </w:r>
    </w:p>
    <w:p w14:paraId="68DF3F83" w14:textId="16F94E48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Feb.1483</w:t>
      </w:r>
      <w:r>
        <w:rPr>
          <w:rFonts w:ascii="Times New Roman" w:hAnsi="Times New Roman" w:cs="Times New Roman"/>
          <w:sz w:val="24"/>
          <w:szCs w:val="24"/>
        </w:rPr>
        <w:tab/>
        <w:t>His mother died and he inherited her lands.   (ibid.)</w:t>
      </w:r>
    </w:p>
    <w:p w14:paraId="753CED08" w14:textId="3D5E33AF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F18A14" w14:textId="0A4B0260" w:rsid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6DFEF" w14:textId="3CB68F19" w:rsidR="00D933F6" w:rsidRPr="00D933F6" w:rsidRDefault="00D933F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sectPr w:rsidR="00D933F6" w:rsidRPr="00D933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7656A" w14:textId="77777777" w:rsidR="00D933F6" w:rsidRDefault="00D933F6" w:rsidP="009139A6">
      <w:r>
        <w:separator/>
      </w:r>
    </w:p>
  </w:endnote>
  <w:endnote w:type="continuationSeparator" w:id="0">
    <w:p w14:paraId="3C500567" w14:textId="77777777" w:rsidR="00D933F6" w:rsidRDefault="00D933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4B0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77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08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19F8D" w14:textId="77777777" w:rsidR="00D933F6" w:rsidRDefault="00D933F6" w:rsidP="009139A6">
      <w:r>
        <w:separator/>
      </w:r>
    </w:p>
  </w:footnote>
  <w:footnote w:type="continuationSeparator" w:id="0">
    <w:p w14:paraId="44996E1C" w14:textId="77777777" w:rsidR="00D933F6" w:rsidRDefault="00D933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3F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A9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45A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33F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6FFC"/>
  <w15:chartTrackingRefBased/>
  <w15:docId w15:val="{C4FD80F7-0DC8-468C-AB6F-8D8104CB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2021-06-04T18:19:00Z</dcterms:created>
  <dcterms:modified xsi:type="dcterms:W3CDTF">2021-06-04T18:27:00Z</dcterms:modified>
</cp:coreProperties>
</file>