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52970" w14:textId="77777777" w:rsidR="007A26FD" w:rsidRDefault="007A26FD" w:rsidP="007A26F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Roger LONGE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3E3698F" w14:textId="77777777" w:rsidR="007A26FD" w:rsidRDefault="007A26FD" w:rsidP="007A26F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6554B73" w14:textId="77777777" w:rsidR="007A26FD" w:rsidRDefault="007A26FD" w:rsidP="007A26F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13C2C9A" w14:textId="77777777" w:rsidR="007A26FD" w:rsidRDefault="007A26FD" w:rsidP="007A26F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made a plaint of trespass against William Feldman of Whittington,</w:t>
      </w:r>
    </w:p>
    <w:p w14:paraId="5C880821" w14:textId="77777777" w:rsidR="007A26FD" w:rsidRDefault="007A26FD" w:rsidP="007A26F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Worcestershire(q.v.), and Henry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Howeman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Whittington(q.v.).</w:t>
      </w:r>
    </w:p>
    <w:p w14:paraId="69ACC150" w14:textId="77777777" w:rsidR="007A26FD" w:rsidRDefault="007A26FD" w:rsidP="007A26F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3810669" w14:textId="77777777" w:rsidR="007A26FD" w:rsidRDefault="007A26FD" w:rsidP="007A26F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7DFB6A6" w14:textId="77777777" w:rsidR="007A26FD" w:rsidRDefault="007A26FD" w:rsidP="007A26F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C6EC33D" w14:textId="77777777" w:rsidR="007A26FD" w:rsidRDefault="007A26FD" w:rsidP="007A26F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22 September 2021</w:t>
      </w:r>
    </w:p>
    <w:p w14:paraId="4C58CE7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EDD3E" w14:textId="77777777" w:rsidR="007A26FD" w:rsidRDefault="007A26FD" w:rsidP="009139A6">
      <w:r>
        <w:separator/>
      </w:r>
    </w:p>
  </w:endnote>
  <w:endnote w:type="continuationSeparator" w:id="0">
    <w:p w14:paraId="37AB9DB5" w14:textId="77777777" w:rsidR="007A26FD" w:rsidRDefault="007A26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A02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D73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39A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697FC" w14:textId="77777777" w:rsidR="007A26FD" w:rsidRDefault="007A26FD" w:rsidP="009139A6">
      <w:r>
        <w:separator/>
      </w:r>
    </w:p>
  </w:footnote>
  <w:footnote w:type="continuationSeparator" w:id="0">
    <w:p w14:paraId="6071F2D9" w14:textId="77777777" w:rsidR="007A26FD" w:rsidRDefault="007A26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61C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198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4B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FD"/>
    <w:rsid w:val="000666E0"/>
    <w:rsid w:val="002510B7"/>
    <w:rsid w:val="005C130B"/>
    <w:rsid w:val="007A26F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410E0"/>
  <w15:chartTrackingRefBased/>
  <w15:docId w15:val="{014546E3-3332-436A-A79B-DFC033EC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A26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2021-11-04T19:48:00Z</dcterms:created>
  <dcterms:modified xsi:type="dcterms:W3CDTF">2021-11-04T19:48:00Z</dcterms:modified>
</cp:coreProperties>
</file>