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5D6CB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LONGE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074E3079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Somerset.</w:t>
      </w:r>
    </w:p>
    <w:p w14:paraId="5DA635D9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C6C9FE5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E3EFAC4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subsidy and alnage of cloths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Somerst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272498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p.165)</w:t>
      </w:r>
    </w:p>
    <w:p w14:paraId="65B3AA91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8A3643A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F48DFF5" w14:textId="77777777" w:rsidR="00B70E3C" w:rsidRDefault="00B70E3C" w:rsidP="00B70E3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50FDAB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42A17" w14:textId="77777777" w:rsidR="00B70E3C" w:rsidRDefault="00B70E3C" w:rsidP="009139A6">
      <w:r>
        <w:separator/>
      </w:r>
    </w:p>
  </w:endnote>
  <w:endnote w:type="continuationSeparator" w:id="0">
    <w:p w14:paraId="287BF9AA" w14:textId="77777777" w:rsidR="00B70E3C" w:rsidRDefault="00B70E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21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FE7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2D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7A5E1" w14:textId="77777777" w:rsidR="00B70E3C" w:rsidRDefault="00B70E3C" w:rsidP="009139A6">
      <w:r>
        <w:separator/>
      </w:r>
    </w:p>
  </w:footnote>
  <w:footnote w:type="continuationSeparator" w:id="0">
    <w:p w14:paraId="08A922A0" w14:textId="77777777" w:rsidR="00B70E3C" w:rsidRDefault="00B70E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9A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41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04E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0E3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C751"/>
  <w15:chartTrackingRefBased/>
  <w15:docId w15:val="{C02DBBB8-8117-42F6-A7CF-07D5ABB2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E3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2023-09-22T06:42:00Z</dcterms:created>
  <dcterms:modified xsi:type="dcterms:W3CDTF">2023-09-22T06:42:00Z</dcterms:modified>
</cp:coreProperties>
</file>