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LONGE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Milliner.</w:t>
      </w: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John, also a milliner(q.v.).   (W.Y.R. p.202)</w:t>
      </w: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 (ibid.)</w:t>
      </w: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3671" w:rsidRDefault="004F3671" w:rsidP="004F36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2014</w:t>
      </w:r>
    </w:p>
    <w:p w:rsidR="006B2F86" w:rsidRPr="004F3671" w:rsidRDefault="004F3671" w:rsidP="004F3671">
      <w:bookmarkStart w:id="0" w:name="_GoBack"/>
      <w:bookmarkEnd w:id="0"/>
    </w:p>
    <w:sectPr w:rsidR="006B2F86" w:rsidRPr="004F36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671" w:rsidRDefault="004F3671" w:rsidP="00E71FC3">
      <w:pPr>
        <w:spacing w:after="0" w:line="240" w:lineRule="auto"/>
      </w:pPr>
      <w:r>
        <w:separator/>
      </w:r>
    </w:p>
  </w:endnote>
  <w:endnote w:type="continuationSeparator" w:id="0">
    <w:p w:rsidR="004F3671" w:rsidRDefault="004F36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671" w:rsidRDefault="004F3671" w:rsidP="00E71FC3">
      <w:pPr>
        <w:spacing w:after="0" w:line="240" w:lineRule="auto"/>
      </w:pPr>
      <w:r>
        <w:separator/>
      </w:r>
    </w:p>
  </w:footnote>
  <w:footnote w:type="continuationSeparator" w:id="0">
    <w:p w:rsidR="004F3671" w:rsidRDefault="004F36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71"/>
    <w:rsid w:val="004F36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49AD0-B783-434F-99D2-9ED79DBD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2016-04-28T18:50:00Z</dcterms:created>
  <dcterms:modified xsi:type="dcterms:W3CDTF">2016-04-28T18:50:00Z</dcterms:modified>
</cp:coreProperties>
</file>