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25ABA" w14:textId="77777777" w:rsidR="00986AE2" w:rsidRDefault="00986AE2" w:rsidP="00986A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LONGE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d.1405)</w:t>
      </w:r>
    </w:p>
    <w:p w14:paraId="00EF6D36" w14:textId="77777777" w:rsidR="00986AE2" w:rsidRDefault="00986AE2" w:rsidP="00986A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Verderer in the Forest of Dean.</w:t>
      </w:r>
    </w:p>
    <w:p w14:paraId="7C3D69B6" w14:textId="77777777" w:rsidR="00986AE2" w:rsidRDefault="00986AE2" w:rsidP="00986AE2">
      <w:pPr>
        <w:pStyle w:val="NoSpacing"/>
        <w:rPr>
          <w:rFonts w:cs="Times New Roman"/>
          <w:szCs w:val="24"/>
        </w:rPr>
      </w:pPr>
    </w:p>
    <w:p w14:paraId="5B0D54B1" w14:textId="77777777" w:rsidR="00986AE2" w:rsidRDefault="00986AE2" w:rsidP="00986AE2">
      <w:pPr>
        <w:pStyle w:val="NoSpacing"/>
        <w:rPr>
          <w:rFonts w:cs="Times New Roman"/>
          <w:szCs w:val="24"/>
        </w:rPr>
      </w:pPr>
    </w:p>
    <w:p w14:paraId="2976ED22" w14:textId="77777777" w:rsidR="00986AE2" w:rsidRDefault="00986AE2" w:rsidP="00986A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Oct.1405</w:t>
      </w:r>
      <w:r>
        <w:rPr>
          <w:rFonts w:cs="Times New Roman"/>
          <w:szCs w:val="24"/>
        </w:rPr>
        <w:tab/>
        <w:t>He had died by this time.    (C.C.R. 1405-9 p.2)</w:t>
      </w:r>
    </w:p>
    <w:p w14:paraId="5273FB3B" w14:textId="77777777" w:rsidR="00986AE2" w:rsidRDefault="00986AE2" w:rsidP="00986AE2">
      <w:pPr>
        <w:pStyle w:val="NoSpacing"/>
        <w:rPr>
          <w:rFonts w:cs="Times New Roman"/>
          <w:szCs w:val="24"/>
        </w:rPr>
      </w:pPr>
    </w:p>
    <w:p w14:paraId="4679E405" w14:textId="77777777" w:rsidR="00986AE2" w:rsidRDefault="00986AE2" w:rsidP="00986AE2">
      <w:pPr>
        <w:pStyle w:val="NoSpacing"/>
        <w:rPr>
          <w:rFonts w:cs="Times New Roman"/>
          <w:szCs w:val="24"/>
        </w:rPr>
      </w:pPr>
    </w:p>
    <w:p w14:paraId="4D2D68A2" w14:textId="77777777" w:rsidR="00986AE2" w:rsidRDefault="00986AE2" w:rsidP="00986A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April 2024</w:t>
      </w:r>
    </w:p>
    <w:p w14:paraId="632D00D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D429D" w14:textId="77777777" w:rsidR="00986AE2" w:rsidRDefault="00986AE2" w:rsidP="009139A6">
      <w:r>
        <w:separator/>
      </w:r>
    </w:p>
  </w:endnote>
  <w:endnote w:type="continuationSeparator" w:id="0">
    <w:p w14:paraId="723CAA5E" w14:textId="77777777" w:rsidR="00986AE2" w:rsidRDefault="00986AE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D81C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7093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9EAE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68FF5" w14:textId="77777777" w:rsidR="00986AE2" w:rsidRDefault="00986AE2" w:rsidP="009139A6">
      <w:r>
        <w:separator/>
      </w:r>
    </w:p>
  </w:footnote>
  <w:footnote w:type="continuationSeparator" w:id="0">
    <w:p w14:paraId="53E52355" w14:textId="77777777" w:rsidR="00986AE2" w:rsidRDefault="00986AE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264F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23F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4A22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AE2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86AE2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9D185"/>
  <w15:chartTrackingRefBased/>
  <w15:docId w15:val="{EE4C346B-0E8A-4E87-8F2D-B53EEF94D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2024-04-12T21:00:00Z</dcterms:created>
  <dcterms:modified xsi:type="dcterms:W3CDTF">2024-04-12T21:01:00Z</dcterms:modified>
</cp:coreProperties>
</file>