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5315" w:rsidRDefault="00F22D54" w:rsidP="00175315">
      <w:pPr>
        <w:pStyle w:val="NoSpacing"/>
      </w:pPr>
      <w:r>
        <w:rPr>
          <w:u w:val="single"/>
        </w:rPr>
        <w:t>Richard LONGE</w:t>
      </w:r>
      <w:r>
        <w:t xml:space="preserve">    </w:t>
      </w:r>
      <w:proofErr w:type="gramStart"/>
      <w:r>
        <w:t xml:space="preserve">   </w:t>
      </w:r>
      <w:r w:rsidR="00175315">
        <w:t>(</w:t>
      </w:r>
      <w:proofErr w:type="gramEnd"/>
      <w:r w:rsidR="00175315">
        <w:t>fl.1425)</w:t>
      </w:r>
    </w:p>
    <w:p w:rsidR="00175315" w:rsidRDefault="00175315" w:rsidP="00175315">
      <w:pPr>
        <w:pStyle w:val="NoSpacing"/>
      </w:pPr>
    </w:p>
    <w:p w:rsidR="00175315" w:rsidRDefault="00175315" w:rsidP="00175315">
      <w:pPr>
        <w:pStyle w:val="NoSpacing"/>
      </w:pPr>
    </w:p>
    <w:p w:rsidR="00175315" w:rsidRDefault="00175315" w:rsidP="00175315">
      <w:pPr>
        <w:pStyle w:val="NoSpacing"/>
      </w:pPr>
      <w:r>
        <w:t>20 Aug.1425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Spalding, Lincolnshire,</w:t>
      </w:r>
    </w:p>
    <w:p w:rsidR="00175315" w:rsidRDefault="00175315" w:rsidP="00175315">
      <w:pPr>
        <w:pStyle w:val="NoSpacing"/>
      </w:pPr>
      <w:r>
        <w:tab/>
      </w:r>
      <w:r>
        <w:tab/>
        <w:t>into lands of the late Henry Beaufort(q.v.).</w:t>
      </w:r>
    </w:p>
    <w:p w:rsidR="00175315" w:rsidRDefault="00175315" w:rsidP="00175315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22-400)</w:t>
      </w:r>
    </w:p>
    <w:p w:rsidR="00175315" w:rsidRDefault="00175315" w:rsidP="00175315">
      <w:pPr>
        <w:pStyle w:val="NoSpacing"/>
      </w:pPr>
    </w:p>
    <w:p w:rsidR="00175315" w:rsidRDefault="00175315" w:rsidP="00175315">
      <w:pPr>
        <w:pStyle w:val="NoSpacing"/>
      </w:pPr>
    </w:p>
    <w:p w:rsidR="006B2F86" w:rsidRPr="00F22D54" w:rsidRDefault="00175315" w:rsidP="00175315">
      <w:pPr>
        <w:pStyle w:val="NoSpacing"/>
      </w:pPr>
      <w:r>
        <w:t>22 July 2017</w:t>
      </w:r>
      <w:bookmarkStart w:id="0" w:name="_GoBack"/>
      <w:bookmarkEnd w:id="0"/>
    </w:p>
    <w:sectPr w:rsidR="006B2F86" w:rsidRPr="00F22D5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2D54" w:rsidRDefault="00F22D54" w:rsidP="00E71FC3">
      <w:pPr>
        <w:spacing w:after="0" w:line="240" w:lineRule="auto"/>
      </w:pPr>
      <w:r>
        <w:separator/>
      </w:r>
    </w:p>
  </w:endnote>
  <w:endnote w:type="continuationSeparator" w:id="0">
    <w:p w:rsidR="00F22D54" w:rsidRDefault="00F22D5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2D54" w:rsidRDefault="00F22D54" w:rsidP="00E71FC3">
      <w:pPr>
        <w:spacing w:after="0" w:line="240" w:lineRule="auto"/>
      </w:pPr>
      <w:r>
        <w:separator/>
      </w:r>
    </w:p>
  </w:footnote>
  <w:footnote w:type="continuationSeparator" w:id="0">
    <w:p w:rsidR="00F22D54" w:rsidRDefault="00F22D5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D54"/>
    <w:rsid w:val="0017531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22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D5E15"/>
  <w15:chartTrackingRefBased/>
  <w15:docId w15:val="{60C55A41-51E2-4945-BE57-CE4E4ED5A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126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2017-07-22T10:27:00Z</dcterms:created>
  <dcterms:modified xsi:type="dcterms:W3CDTF">2017-07-22T12:33:00Z</dcterms:modified>
</cp:coreProperties>
</file>