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AF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LONGE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6A7EAF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6A7EAF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7EAF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7EAF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Thurston(q.v.) made a plaint of debt against Miles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6A7EAF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Little Waltham(q.v.).</w:t>
      </w:r>
    </w:p>
    <w:p w:rsidR="006A7EAF" w:rsidRDefault="006A7EAF" w:rsidP="006A7EAF">
      <w:pPr>
        <w:pStyle w:val="NoSpacing"/>
        <w:ind w:left="720" w:firstLine="720"/>
        <w:rPr>
          <w:rFonts w:ascii="Times New Roman" w:hAnsi="Times New Roman" w:cs="Times New Roman"/>
        </w:rPr>
      </w:pP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315692" w:rsidRDefault="00315692" w:rsidP="003156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Elmsale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Blisworth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15692" w:rsidRDefault="00315692" w:rsidP="0031569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D6FE6">
        <w:rPr>
          <w:rFonts w:ascii="Times New Roman" w:hAnsi="Times New Roman" w:cs="Times New Roman"/>
        </w:rPr>
        <w:t>(</w:t>
      </w:r>
      <w:hyperlink r:id="rId7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315692" w:rsidRDefault="00315692" w:rsidP="003156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Miles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Little Waltham(q.v.).</w:t>
      </w:r>
    </w:p>
    <w:p w:rsidR="00315692" w:rsidRDefault="00315692" w:rsidP="003156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6A7EAF" w:rsidRDefault="006A7EAF" w:rsidP="006A7EAF">
      <w:pPr>
        <w:pStyle w:val="NoSpacing"/>
        <w:rPr>
          <w:rFonts w:ascii="Times New Roman" w:hAnsi="Times New Roman" w:cs="Times New Roman"/>
        </w:rPr>
      </w:pPr>
    </w:p>
    <w:p w:rsidR="006A7EAF" w:rsidRDefault="006A7EAF" w:rsidP="006A7EAF">
      <w:pPr>
        <w:pStyle w:val="NoSpacing"/>
        <w:rPr>
          <w:rFonts w:ascii="Times New Roman" w:hAnsi="Times New Roman" w:cs="Times New Roman"/>
        </w:rPr>
      </w:pPr>
    </w:p>
    <w:p w:rsidR="00DD5B8A" w:rsidRDefault="006A7EAF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6D0E1D">
        <w:rPr>
          <w:rFonts w:ascii="Times New Roman" w:hAnsi="Times New Roman" w:cs="Times New Roman"/>
          <w:sz w:val="24"/>
          <w:szCs w:val="24"/>
        </w:rPr>
        <w:t xml:space="preserve"> August 2015</w:t>
      </w:r>
    </w:p>
    <w:p w:rsidR="00315692" w:rsidRPr="00564E3C" w:rsidRDefault="00315692" w:rsidP="006A7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315692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EAF" w:rsidRDefault="006A7EAF" w:rsidP="00564E3C">
      <w:pPr>
        <w:spacing w:after="0" w:line="240" w:lineRule="auto"/>
      </w:pPr>
      <w:r>
        <w:separator/>
      </w:r>
    </w:p>
  </w:endnote>
  <w:endnote w:type="continuationSeparator" w:id="0">
    <w:p w:rsidR="006A7EAF" w:rsidRDefault="006A7E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5692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EAF" w:rsidRDefault="006A7EAF" w:rsidP="00564E3C">
      <w:pPr>
        <w:spacing w:after="0" w:line="240" w:lineRule="auto"/>
      </w:pPr>
      <w:r>
        <w:separator/>
      </w:r>
    </w:p>
  </w:footnote>
  <w:footnote w:type="continuationSeparator" w:id="0">
    <w:p w:rsidR="006A7EAF" w:rsidRDefault="006A7E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AF"/>
    <w:rsid w:val="00315692"/>
    <w:rsid w:val="00372DC6"/>
    <w:rsid w:val="00564E3C"/>
    <w:rsid w:val="0064591D"/>
    <w:rsid w:val="006A7EA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1010"/>
  <w15:chartTrackingRefBased/>
  <w15:docId w15:val="{AD2510F6-4F0D-4F70-9C2C-E104ABAC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A7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2015-10-18T19:40:00Z</dcterms:created>
  <dcterms:modified xsi:type="dcterms:W3CDTF">2016-02-18T08:10:00Z</dcterms:modified>
</cp:coreProperties>
</file>