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58B0" w14:textId="7C853F05" w:rsidR="00BA00AB" w:rsidRDefault="00913A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LONGE</w:t>
      </w:r>
      <w:r>
        <w:rPr>
          <w:rFonts w:ascii="Times New Roman" w:hAnsi="Times New Roman" w:cs="Times New Roman"/>
          <w:sz w:val="24"/>
          <w:szCs w:val="24"/>
        </w:rPr>
        <w:t xml:space="preserve">       (d.1483)</w:t>
      </w:r>
    </w:p>
    <w:p w14:paraId="1ECFA45F" w14:textId="05F60097" w:rsidR="00913A3F" w:rsidRDefault="00913A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98157DB" w14:textId="02143A4F" w:rsidR="00913A3F" w:rsidRDefault="00913A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DA996" w14:textId="702FC4DF" w:rsidR="00913A3F" w:rsidRDefault="00913A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086A2" w14:textId="6BB9D865" w:rsidR="00913A3F" w:rsidRDefault="00913A3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Longe, esquire.</w:t>
      </w:r>
    </w:p>
    <w:p w14:paraId="28CF7BA5" w14:textId="77777777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53AF8264" w14:textId="6A88F15B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3)</w:t>
      </w:r>
    </w:p>
    <w:p w14:paraId="22A02CF7" w14:textId="645F3C65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Son:    Thomas(q.v.).   (ibid.)</w:t>
      </w:r>
    </w:p>
    <w:p w14:paraId="349CCFB9" w14:textId="7ED9CEA9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4DA1D2A" w14:textId="3E9D79CC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566106" w14:textId="51CC5637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 Feb.1483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She died.   (ibid.)</w:t>
      </w:r>
    </w:p>
    <w:p w14:paraId="271456A5" w14:textId="524CC98A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DC858D" w14:textId="34FC6AEF" w:rsid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9F1E34" w14:textId="5D91FA98" w:rsidR="00913A3F" w:rsidRPr="00913A3F" w:rsidRDefault="00913A3F" w:rsidP="00913A3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June 2021</w:t>
      </w:r>
    </w:p>
    <w:sectPr w:rsidR="00913A3F" w:rsidRPr="00913A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0E8A5" w14:textId="77777777" w:rsidR="00913A3F" w:rsidRDefault="00913A3F" w:rsidP="009139A6">
      <w:r>
        <w:separator/>
      </w:r>
    </w:p>
  </w:endnote>
  <w:endnote w:type="continuationSeparator" w:id="0">
    <w:p w14:paraId="36AE2457" w14:textId="77777777" w:rsidR="00913A3F" w:rsidRDefault="00913A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E33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3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CC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73693" w14:textId="77777777" w:rsidR="00913A3F" w:rsidRDefault="00913A3F" w:rsidP="009139A6">
      <w:r>
        <w:separator/>
      </w:r>
    </w:p>
  </w:footnote>
  <w:footnote w:type="continuationSeparator" w:id="0">
    <w:p w14:paraId="6A8E061F" w14:textId="77777777" w:rsidR="00913A3F" w:rsidRDefault="00913A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10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B7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A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3F"/>
    <w:rsid w:val="000666E0"/>
    <w:rsid w:val="002510B7"/>
    <w:rsid w:val="005C130B"/>
    <w:rsid w:val="00826F5C"/>
    <w:rsid w:val="009139A6"/>
    <w:rsid w:val="00913A3F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1A974"/>
  <w15:chartTrackingRefBased/>
  <w15:docId w15:val="{611BBE99-C9D6-43D1-841A-D90FEED5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2021-06-04T18:15:00Z</dcterms:created>
  <dcterms:modified xsi:type="dcterms:W3CDTF">2021-06-04T18:19:00Z</dcterms:modified>
</cp:coreProperties>
</file>