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499" w:rsidRDefault="003D0499" w:rsidP="003D0499">
      <w:pPr>
        <w:pStyle w:val="NoSpacing"/>
      </w:pPr>
      <w:r>
        <w:rPr>
          <w:u w:val="single"/>
        </w:rPr>
        <w:t>Margaret LONGE</w:t>
      </w:r>
      <w:r>
        <w:t xml:space="preserve">    </w:t>
      </w:r>
      <w:proofErr w:type="gramStart"/>
      <w:r>
        <w:t xml:space="preserve">   (</w:t>
      </w:r>
      <w:proofErr w:type="gramEnd"/>
      <w:r>
        <w:t>d.1483)</w:t>
      </w:r>
    </w:p>
    <w:p w:rsidR="003D0499" w:rsidRDefault="003D0499" w:rsidP="003D0499">
      <w:pPr>
        <w:pStyle w:val="NoSpacing"/>
      </w:pPr>
      <w:r>
        <w:t>Widow.</w:t>
      </w:r>
    </w:p>
    <w:p w:rsidR="003D0499" w:rsidRDefault="003D0499" w:rsidP="003D0499">
      <w:pPr>
        <w:pStyle w:val="NoSpacing"/>
      </w:pPr>
    </w:p>
    <w:p w:rsidR="003D0499" w:rsidRDefault="003D0499" w:rsidP="003D0499">
      <w:pPr>
        <w:pStyle w:val="NoSpacing"/>
      </w:pPr>
    </w:p>
    <w:p w:rsidR="003D0499" w:rsidRDefault="003D0499" w:rsidP="003D0499">
      <w:pPr>
        <w:pStyle w:val="NoSpacing"/>
      </w:pPr>
      <w:r>
        <w:t>= John.</w:t>
      </w:r>
    </w:p>
    <w:p w:rsidR="003D0499" w:rsidRDefault="003D0499" w:rsidP="003D0499">
      <w:pPr>
        <w:pStyle w:val="NoSpacing"/>
      </w:pPr>
      <w:r>
        <w:t>(C.F.R. 1471-85 p.253)</w:t>
      </w:r>
    </w:p>
    <w:p w:rsidR="003D0499" w:rsidRDefault="003D0499" w:rsidP="003D0499">
      <w:pPr>
        <w:pStyle w:val="NoSpacing"/>
      </w:pPr>
    </w:p>
    <w:p w:rsidR="003D0499" w:rsidRDefault="003D0499" w:rsidP="003D0499">
      <w:pPr>
        <w:pStyle w:val="NoSpacing"/>
      </w:pPr>
    </w:p>
    <w:p w:rsidR="003D0499" w:rsidRDefault="003D0499" w:rsidP="003D0499">
      <w:pPr>
        <w:pStyle w:val="NoSpacing"/>
      </w:pPr>
      <w:r>
        <w:t xml:space="preserve">  5 May1483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Berkshire.</w:t>
      </w:r>
    </w:p>
    <w:p w:rsidR="003D0499" w:rsidRDefault="003D0499" w:rsidP="003D0499">
      <w:pPr>
        <w:pStyle w:val="NoSpacing"/>
      </w:pPr>
      <w:r>
        <w:tab/>
      </w:r>
      <w:r>
        <w:tab/>
        <w:t>(ibid.)</w:t>
      </w:r>
    </w:p>
    <w:p w:rsidR="00650F88" w:rsidRDefault="00650F88" w:rsidP="00650F88">
      <w:pPr>
        <w:pStyle w:val="NoSpacing"/>
      </w:pPr>
      <w:r>
        <w:t>12 May1483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Hampshire and </w:t>
      </w:r>
    </w:p>
    <w:p w:rsidR="00650F88" w:rsidRDefault="00650F88" w:rsidP="00650F88">
      <w:pPr>
        <w:pStyle w:val="NoSpacing"/>
      </w:pPr>
      <w:r>
        <w:tab/>
      </w:r>
      <w:r>
        <w:tab/>
        <w:t>Wiltshire.  (ibid.</w:t>
      </w:r>
      <w:r>
        <w:t>p.254</w:t>
      </w:r>
      <w:r>
        <w:t>)</w:t>
      </w:r>
    </w:p>
    <w:p w:rsidR="00650F88" w:rsidRDefault="00650F88" w:rsidP="003D0499">
      <w:pPr>
        <w:pStyle w:val="NoSpacing"/>
      </w:pPr>
    </w:p>
    <w:p w:rsidR="003D0499" w:rsidRDefault="003D0499" w:rsidP="003D0499">
      <w:pPr>
        <w:pStyle w:val="NoSpacing"/>
      </w:pPr>
    </w:p>
    <w:p w:rsidR="003D0499" w:rsidRDefault="003D0499" w:rsidP="003D0499">
      <w:pPr>
        <w:pStyle w:val="NoSpacing"/>
      </w:pPr>
    </w:p>
    <w:p w:rsidR="003D0499" w:rsidRDefault="003D0499" w:rsidP="003D0499">
      <w:pPr>
        <w:pStyle w:val="NoSpacing"/>
      </w:pPr>
      <w:r>
        <w:t>8 February 2017</w:t>
      </w:r>
    </w:p>
    <w:p w:rsidR="00650F88" w:rsidRPr="00257B36" w:rsidRDefault="00650F88" w:rsidP="003D0499">
      <w:pPr>
        <w:pStyle w:val="NoSpacing"/>
      </w:pPr>
      <w:r>
        <w:t>11 May 2017</w:t>
      </w:r>
      <w:bookmarkStart w:id="0" w:name="_GoBack"/>
      <w:bookmarkEnd w:id="0"/>
    </w:p>
    <w:p w:rsidR="006B2F86" w:rsidRPr="003D0499" w:rsidRDefault="00650F88" w:rsidP="00E71FC3">
      <w:pPr>
        <w:pStyle w:val="NoSpacing"/>
      </w:pPr>
    </w:p>
    <w:sectPr w:rsidR="006B2F86" w:rsidRPr="003D04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499" w:rsidRDefault="003D0499" w:rsidP="00E71FC3">
      <w:pPr>
        <w:spacing w:after="0" w:line="240" w:lineRule="auto"/>
      </w:pPr>
      <w:r>
        <w:separator/>
      </w:r>
    </w:p>
  </w:endnote>
  <w:endnote w:type="continuationSeparator" w:id="0">
    <w:p w:rsidR="003D0499" w:rsidRDefault="003D04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499" w:rsidRDefault="003D0499" w:rsidP="00E71FC3">
      <w:pPr>
        <w:spacing w:after="0" w:line="240" w:lineRule="auto"/>
      </w:pPr>
      <w:r>
        <w:separator/>
      </w:r>
    </w:p>
  </w:footnote>
  <w:footnote w:type="continuationSeparator" w:id="0">
    <w:p w:rsidR="003D0499" w:rsidRDefault="003D04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499"/>
    <w:rsid w:val="001A7C09"/>
    <w:rsid w:val="003D0499"/>
    <w:rsid w:val="00577BD5"/>
    <w:rsid w:val="00650F8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1260B"/>
  <w15:chartTrackingRefBased/>
  <w15:docId w15:val="{88AF07A9-0E8A-4D27-B0FC-008D9248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2017-02-08T20:45:00Z</dcterms:created>
  <dcterms:modified xsi:type="dcterms:W3CDTF">2017-05-11T07:36:00Z</dcterms:modified>
</cp:coreProperties>
</file>