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Milliner.</w:t>
      </w: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Richard, also a milliner(q.v.).    (W.Y.R. p.202)</w:t>
      </w: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Richard became a Freeman.   (ibid.)</w:t>
      </w: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707F" w:rsidRPr="00A54048" w:rsidRDefault="0080707F" w:rsidP="008070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2014</w:t>
      </w:r>
    </w:p>
    <w:p w:rsidR="006B2F86" w:rsidRPr="00E71FC3" w:rsidRDefault="0080707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7F" w:rsidRDefault="0080707F" w:rsidP="00E71FC3">
      <w:pPr>
        <w:spacing w:after="0" w:line="240" w:lineRule="auto"/>
      </w:pPr>
      <w:r>
        <w:separator/>
      </w:r>
    </w:p>
  </w:endnote>
  <w:endnote w:type="continuationSeparator" w:id="0">
    <w:p w:rsidR="0080707F" w:rsidRDefault="008070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7F" w:rsidRDefault="0080707F" w:rsidP="00E71FC3">
      <w:pPr>
        <w:spacing w:after="0" w:line="240" w:lineRule="auto"/>
      </w:pPr>
      <w:r>
        <w:separator/>
      </w:r>
    </w:p>
  </w:footnote>
  <w:footnote w:type="continuationSeparator" w:id="0">
    <w:p w:rsidR="0080707F" w:rsidRDefault="008070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7F"/>
    <w:rsid w:val="0080707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69EC5D-6205-4F4B-93EA-39361237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2016-04-28T18:50:00Z</dcterms:created>
  <dcterms:modified xsi:type="dcterms:W3CDTF">2016-04-28T18:51:00Z</dcterms:modified>
</cp:coreProperties>
</file>