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9675F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LONGE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 (fl.1483)</w:t>
      </w:r>
    </w:p>
    <w:p w14:paraId="0ACF7225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Brewer.</w:t>
      </w:r>
    </w:p>
    <w:p w14:paraId="535AA59F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79096BB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0F37932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debt against Walter Lynton of Uxbridge, Middlesex(q.v.),</w:t>
      </w:r>
    </w:p>
    <w:p w14:paraId="777D5744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Petynere of Chepping Wycombe, Buckinghamshire(q.v.), and John </w:t>
      </w:r>
    </w:p>
    <w:p w14:paraId="1E89BF52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Surrey of Uxbridge(q.v.).</w:t>
      </w:r>
    </w:p>
    <w:p w14:paraId="257D6AC2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6CC2F3F" w14:textId="77777777" w:rsidR="00F1181A" w:rsidRPr="00F1181A" w:rsidRDefault="00F1181A" w:rsidP="00F118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ab/>
      </w:r>
      <w:r w:rsidRPr="00F1181A">
        <w:rPr>
          <w:rFonts w:ascii="Times New Roman" w:hAnsi="Times New Roman" w:cs="Times New Roman"/>
          <w:sz w:val="24"/>
          <w:szCs w:val="24"/>
        </w:rPr>
        <w:t>1483</w:t>
      </w:r>
      <w:r w:rsidRPr="00F1181A">
        <w:rPr>
          <w:rFonts w:ascii="Times New Roman" w:hAnsi="Times New Roman" w:cs="Times New Roman"/>
          <w:sz w:val="24"/>
          <w:szCs w:val="24"/>
        </w:rPr>
        <w:tab/>
        <w:t>He and John Pynmore of London, tallow chandler(q.v.), brought a plaint</w:t>
      </w:r>
    </w:p>
    <w:p w14:paraId="423D8224" w14:textId="77777777" w:rsidR="00F1181A" w:rsidRPr="00F1181A" w:rsidRDefault="00F1181A" w:rsidP="00F118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1181A">
        <w:rPr>
          <w:rFonts w:ascii="Times New Roman" w:hAnsi="Times New Roman" w:cs="Times New Roman"/>
          <w:sz w:val="24"/>
          <w:szCs w:val="24"/>
        </w:rPr>
        <w:tab/>
      </w:r>
      <w:r w:rsidRPr="00F1181A">
        <w:rPr>
          <w:rFonts w:ascii="Times New Roman" w:hAnsi="Times New Roman" w:cs="Times New Roman"/>
          <w:sz w:val="24"/>
          <w:szCs w:val="24"/>
        </w:rPr>
        <w:tab/>
        <w:t>of debt against John Fitzlewes of Bromford, Essex(q.v.).</w:t>
      </w:r>
    </w:p>
    <w:p w14:paraId="4CB67B64" w14:textId="77777777" w:rsidR="00F1181A" w:rsidRPr="00F1181A" w:rsidRDefault="00F1181A" w:rsidP="00F118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1181A">
        <w:rPr>
          <w:rFonts w:ascii="Times New Roman" w:hAnsi="Times New Roman" w:cs="Times New Roman"/>
          <w:sz w:val="24"/>
          <w:szCs w:val="24"/>
        </w:rPr>
        <w:tab/>
      </w:r>
      <w:r w:rsidRPr="00F1181A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F1181A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</w:t>
        </w:r>
      </w:hyperlink>
      <w:r w:rsidRPr="00F1181A">
        <w:rPr>
          <w:rFonts w:ascii="Times New Roman" w:hAnsi="Times New Roman" w:cs="Times New Roman"/>
          <w:sz w:val="24"/>
          <w:szCs w:val="24"/>
        </w:rPr>
        <w:t xml:space="preserve">  )</w:t>
      </w:r>
    </w:p>
    <w:p w14:paraId="2DBA7FF9" w14:textId="77777777" w:rsidR="00F1181A" w:rsidRDefault="00F1181A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7755045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A953EF5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9D1950" w14:textId="77777777" w:rsidR="00DA0AA8" w:rsidRDefault="00DA0AA8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22 September 2021</w:t>
      </w:r>
    </w:p>
    <w:p w14:paraId="5D4A7915" w14:textId="1BDEF347" w:rsidR="00F1181A" w:rsidRDefault="00F1181A" w:rsidP="00DA0AA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May 2024</w:t>
      </w:r>
    </w:p>
    <w:p w14:paraId="6CB9A54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90B76" w14:textId="77777777" w:rsidR="00DA0AA8" w:rsidRDefault="00DA0AA8" w:rsidP="009139A6">
      <w:r>
        <w:separator/>
      </w:r>
    </w:p>
  </w:endnote>
  <w:endnote w:type="continuationSeparator" w:id="0">
    <w:p w14:paraId="38B65161" w14:textId="77777777" w:rsidR="00DA0AA8" w:rsidRDefault="00DA0A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DBC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E6A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4BB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67A79" w14:textId="77777777" w:rsidR="00DA0AA8" w:rsidRDefault="00DA0AA8" w:rsidP="009139A6">
      <w:r>
        <w:separator/>
      </w:r>
    </w:p>
  </w:footnote>
  <w:footnote w:type="continuationSeparator" w:id="0">
    <w:p w14:paraId="0FE53EAB" w14:textId="77777777" w:rsidR="00DA0AA8" w:rsidRDefault="00DA0A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689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72C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1B2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A8"/>
    <w:rsid w:val="000666E0"/>
    <w:rsid w:val="002510B7"/>
    <w:rsid w:val="005C130B"/>
    <w:rsid w:val="00777873"/>
    <w:rsid w:val="00826F5C"/>
    <w:rsid w:val="009139A6"/>
    <w:rsid w:val="009448BB"/>
    <w:rsid w:val="00A3176C"/>
    <w:rsid w:val="00AE65F8"/>
    <w:rsid w:val="00BA00AB"/>
    <w:rsid w:val="00CB4ED9"/>
    <w:rsid w:val="00DA0AA8"/>
    <w:rsid w:val="00EB3209"/>
    <w:rsid w:val="00F1181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6606"/>
  <w15:chartTrackingRefBased/>
  <w15:docId w15:val="{0C774B85-78DB-4293-A66F-3002DC14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0A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2021-11-03T21:55:00Z</dcterms:created>
  <dcterms:modified xsi:type="dcterms:W3CDTF">2024-05-25T12:34:00Z</dcterms:modified>
</cp:coreProperties>
</file>