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09393" w14:textId="77777777" w:rsidR="00AD6E98" w:rsidRDefault="00AD6E98" w:rsidP="00AD6E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LONGE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1CFA47DF" w14:textId="77777777" w:rsidR="00AD6E98" w:rsidRDefault="00AD6E98" w:rsidP="00AD6E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Halwell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. Husbandman.</w:t>
      </w:r>
    </w:p>
    <w:p w14:paraId="48A3E4D7" w14:textId="77777777" w:rsidR="00AD6E98" w:rsidRDefault="00AD6E98" w:rsidP="00AD6E98">
      <w:pPr>
        <w:pStyle w:val="NoSpacing"/>
        <w:rPr>
          <w:rFonts w:cs="Times New Roman"/>
          <w:szCs w:val="24"/>
        </w:rPr>
      </w:pPr>
    </w:p>
    <w:p w14:paraId="528EFA19" w14:textId="77777777" w:rsidR="00AD6E98" w:rsidRDefault="00AD6E98" w:rsidP="00AD6E98">
      <w:pPr>
        <w:pStyle w:val="NoSpacing"/>
        <w:rPr>
          <w:rFonts w:cs="Times New Roman"/>
          <w:szCs w:val="24"/>
        </w:rPr>
      </w:pPr>
    </w:p>
    <w:p w14:paraId="521D83CC" w14:textId="77777777" w:rsidR="00AD6E98" w:rsidRDefault="00AD6E98" w:rsidP="00AD6E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James </w:t>
      </w:r>
      <w:proofErr w:type="spellStart"/>
      <w:r>
        <w:rPr>
          <w:rFonts w:cs="Times New Roman"/>
          <w:szCs w:val="24"/>
        </w:rPr>
        <w:t>Abibbiz</w:t>
      </w:r>
      <w:proofErr w:type="spellEnd"/>
      <w:r>
        <w:rPr>
          <w:rFonts w:cs="Times New Roman"/>
          <w:szCs w:val="24"/>
        </w:rPr>
        <w:t xml:space="preserve"> and Baldwin de Hub, merchants of </w:t>
      </w:r>
      <w:proofErr w:type="spellStart"/>
      <w:r>
        <w:rPr>
          <w:rFonts w:cs="Times New Roman"/>
          <w:szCs w:val="24"/>
        </w:rPr>
        <w:t>Daventer</w:t>
      </w:r>
      <w:proofErr w:type="spellEnd"/>
      <w:r>
        <w:rPr>
          <w:rFonts w:cs="Times New Roman"/>
          <w:szCs w:val="24"/>
        </w:rPr>
        <w:t>, Germany,</w:t>
      </w:r>
    </w:p>
    <w:p w14:paraId="51560678" w14:textId="77777777" w:rsidR="00AD6E98" w:rsidRDefault="00AD6E98" w:rsidP="00AD6E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brought a plaint of debt against him and John </w:t>
      </w:r>
      <w:proofErr w:type="spellStart"/>
      <w:r>
        <w:rPr>
          <w:rFonts w:cs="Times New Roman"/>
          <w:szCs w:val="24"/>
        </w:rPr>
        <w:t>Wely</w:t>
      </w:r>
      <w:proofErr w:type="spellEnd"/>
      <w:r>
        <w:rPr>
          <w:rFonts w:cs="Times New Roman"/>
          <w:szCs w:val="24"/>
        </w:rPr>
        <w:t xml:space="preserve"> of Oxford(q.v.).</w:t>
      </w:r>
    </w:p>
    <w:p w14:paraId="6C430FDE" w14:textId="77777777" w:rsidR="00AD6E98" w:rsidRDefault="00AD6E98" w:rsidP="00AD6E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63C4B587" w14:textId="77777777" w:rsidR="00AD6E98" w:rsidRDefault="00AD6E98" w:rsidP="00AD6E98">
      <w:pPr>
        <w:pStyle w:val="NoSpacing"/>
        <w:rPr>
          <w:rFonts w:cs="Times New Roman"/>
          <w:szCs w:val="24"/>
        </w:rPr>
      </w:pPr>
    </w:p>
    <w:p w14:paraId="0C74DBE1" w14:textId="77777777" w:rsidR="00AD6E98" w:rsidRDefault="00AD6E98" w:rsidP="00AD6E98">
      <w:pPr>
        <w:pStyle w:val="NoSpacing"/>
        <w:rPr>
          <w:rFonts w:cs="Times New Roman"/>
          <w:szCs w:val="24"/>
        </w:rPr>
      </w:pPr>
    </w:p>
    <w:p w14:paraId="7A24066D" w14:textId="77777777" w:rsidR="00AD6E98" w:rsidRDefault="00AD6E98" w:rsidP="00AD6E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2023</w:t>
      </w:r>
    </w:p>
    <w:p w14:paraId="23B093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98E48" w14:textId="77777777" w:rsidR="00AD6E98" w:rsidRDefault="00AD6E98" w:rsidP="009139A6">
      <w:r>
        <w:separator/>
      </w:r>
    </w:p>
  </w:endnote>
  <w:endnote w:type="continuationSeparator" w:id="0">
    <w:p w14:paraId="7253C9C7" w14:textId="77777777" w:rsidR="00AD6E98" w:rsidRDefault="00AD6E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D9F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A9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FE8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87DCD" w14:textId="77777777" w:rsidR="00AD6E98" w:rsidRDefault="00AD6E98" w:rsidP="009139A6">
      <w:r>
        <w:separator/>
      </w:r>
    </w:p>
  </w:footnote>
  <w:footnote w:type="continuationSeparator" w:id="0">
    <w:p w14:paraId="0738A17D" w14:textId="77777777" w:rsidR="00AD6E98" w:rsidRDefault="00AD6E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1E4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60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3E9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98"/>
    <w:rsid w:val="000666E0"/>
    <w:rsid w:val="002510B7"/>
    <w:rsid w:val="005C130B"/>
    <w:rsid w:val="00826F5C"/>
    <w:rsid w:val="009139A6"/>
    <w:rsid w:val="009448BB"/>
    <w:rsid w:val="00947624"/>
    <w:rsid w:val="00A3176C"/>
    <w:rsid w:val="00AD6E9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7D4F"/>
  <w15:chartTrackingRefBased/>
  <w15:docId w15:val="{B41541BD-B7DC-48AD-814F-8B7D9BF5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6E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2023-06-26T13:57:00Z</dcterms:created>
  <dcterms:modified xsi:type="dcterms:W3CDTF">2023-06-26T13:58:00Z</dcterms:modified>
</cp:coreProperties>
</file>