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57AC0" w14:textId="34E25004" w:rsidR="00BA00AB" w:rsidRDefault="008537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LONGE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39BF1B0E" w14:textId="65FBFAC8" w:rsidR="008537D8" w:rsidRDefault="008537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Gloucester.</w:t>
      </w:r>
    </w:p>
    <w:p w14:paraId="7A6DB251" w14:textId="77777777" w:rsidR="008537D8" w:rsidRDefault="008537D8" w:rsidP="009139A6">
      <w:pPr>
        <w:pStyle w:val="NoSpacing"/>
        <w:rPr>
          <w:rFonts w:cs="Times New Roman"/>
          <w:szCs w:val="24"/>
        </w:rPr>
      </w:pPr>
    </w:p>
    <w:p w14:paraId="1690C76E" w14:textId="77777777" w:rsidR="008537D8" w:rsidRDefault="008537D8" w:rsidP="009139A6">
      <w:pPr>
        <w:pStyle w:val="NoSpacing"/>
        <w:rPr>
          <w:rFonts w:cs="Times New Roman"/>
          <w:szCs w:val="24"/>
        </w:rPr>
      </w:pPr>
    </w:p>
    <w:p w14:paraId="60AA256E" w14:textId="74561DA5" w:rsidR="008537D8" w:rsidRDefault="008537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Nov.1485</w:t>
      </w:r>
      <w:r>
        <w:rPr>
          <w:rFonts w:cs="Times New Roman"/>
          <w:szCs w:val="24"/>
        </w:rPr>
        <w:tab/>
        <w:t>He made his Will.</w:t>
      </w:r>
    </w:p>
    <w:p w14:paraId="1E0A03F8" w14:textId="158097DA" w:rsidR="008537D8" w:rsidRDefault="008537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PROB 11/7/255)</w:t>
      </w:r>
    </w:p>
    <w:p w14:paraId="33297496" w14:textId="77777777" w:rsidR="008537D8" w:rsidRDefault="008537D8" w:rsidP="009139A6">
      <w:pPr>
        <w:pStyle w:val="NoSpacing"/>
        <w:rPr>
          <w:rFonts w:cs="Times New Roman"/>
          <w:szCs w:val="24"/>
        </w:rPr>
      </w:pPr>
    </w:p>
    <w:p w14:paraId="052A4DFE" w14:textId="77777777" w:rsidR="008537D8" w:rsidRDefault="008537D8" w:rsidP="009139A6">
      <w:pPr>
        <w:pStyle w:val="NoSpacing"/>
        <w:rPr>
          <w:rFonts w:cs="Times New Roman"/>
          <w:szCs w:val="24"/>
        </w:rPr>
      </w:pPr>
    </w:p>
    <w:p w14:paraId="3F265FBF" w14:textId="5EABFAFF" w:rsidR="008537D8" w:rsidRPr="008537D8" w:rsidRDefault="008537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November 2023</w:t>
      </w:r>
    </w:p>
    <w:sectPr w:rsidR="008537D8" w:rsidRPr="008537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9E80C" w14:textId="77777777" w:rsidR="008537D8" w:rsidRDefault="008537D8" w:rsidP="009139A6">
      <w:r>
        <w:separator/>
      </w:r>
    </w:p>
  </w:endnote>
  <w:endnote w:type="continuationSeparator" w:id="0">
    <w:p w14:paraId="6020B100" w14:textId="77777777" w:rsidR="008537D8" w:rsidRDefault="008537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791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C2C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411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2C382" w14:textId="77777777" w:rsidR="008537D8" w:rsidRDefault="008537D8" w:rsidP="009139A6">
      <w:r>
        <w:separator/>
      </w:r>
    </w:p>
  </w:footnote>
  <w:footnote w:type="continuationSeparator" w:id="0">
    <w:p w14:paraId="692154AC" w14:textId="77777777" w:rsidR="008537D8" w:rsidRDefault="008537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F0E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7E3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119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7D8"/>
    <w:rsid w:val="000666E0"/>
    <w:rsid w:val="002510B7"/>
    <w:rsid w:val="005C130B"/>
    <w:rsid w:val="00826F5C"/>
    <w:rsid w:val="008537D8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3A392"/>
  <w15:chartTrackingRefBased/>
  <w15:docId w15:val="{09E48937-34E0-4FAF-84A1-5F195D441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2023-11-21T21:22:00Z</dcterms:created>
  <dcterms:modified xsi:type="dcterms:W3CDTF">2023-11-21T21:24:00Z</dcterms:modified>
</cp:coreProperties>
</file>