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05646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LONGE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7DA7906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Ashcombe, Surrey. Husbandman.</w:t>
      </w:r>
    </w:p>
    <w:p w14:paraId="53619A7E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270C045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A8CF182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John Martyn of London, mercer(q.v.), brought a plaint of debt against him,</w:t>
      </w:r>
    </w:p>
    <w:p w14:paraId="2C19C4EC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Shurley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Croydon(q.v.), James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Pyers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Croydon(q.v.), Robert</w:t>
      </w:r>
    </w:p>
    <w:p w14:paraId="73A44A27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Ounsted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Sanderstead(q.v.) and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Jandwyn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Croydon(q.v.).</w:t>
      </w:r>
    </w:p>
    <w:p w14:paraId="00BDB1C2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8590F0F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BA3730A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8811BA4" w14:textId="77777777" w:rsidR="004F75DF" w:rsidRDefault="004F75DF" w:rsidP="004F75D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9 December 2021</w:t>
      </w:r>
    </w:p>
    <w:p w14:paraId="36A7ED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0F769" w14:textId="77777777" w:rsidR="004F75DF" w:rsidRDefault="004F75DF" w:rsidP="009139A6">
      <w:r>
        <w:separator/>
      </w:r>
    </w:p>
  </w:endnote>
  <w:endnote w:type="continuationSeparator" w:id="0">
    <w:p w14:paraId="060C08A8" w14:textId="77777777" w:rsidR="004F75DF" w:rsidRDefault="004F75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D81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465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876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F3FC2" w14:textId="77777777" w:rsidR="004F75DF" w:rsidRDefault="004F75DF" w:rsidP="009139A6">
      <w:r>
        <w:separator/>
      </w:r>
    </w:p>
  </w:footnote>
  <w:footnote w:type="continuationSeparator" w:id="0">
    <w:p w14:paraId="3127E4CB" w14:textId="77777777" w:rsidR="004F75DF" w:rsidRDefault="004F75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9D8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461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93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DF"/>
    <w:rsid w:val="000666E0"/>
    <w:rsid w:val="002510B7"/>
    <w:rsid w:val="004F75D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5C497"/>
  <w15:chartTrackingRefBased/>
  <w15:docId w15:val="{613F8955-FD62-49F2-ADF6-45144DBF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F75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2022-01-11T20:18:00Z</dcterms:created>
  <dcterms:modified xsi:type="dcterms:W3CDTF">2022-01-11T20:18:00Z</dcterms:modified>
</cp:coreProperties>
</file>