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 of the late Margaret Mutton(q.v.).</w:t>
      </w: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221-390)</w:t>
      </w: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3AE" w:rsidRDefault="00CA23AE" w:rsidP="00CA23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A23AE" w:rsidRDefault="00CA23AE" w:rsidP="00CA2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  <w:bookmarkStart w:id="0" w:name="_GoBack"/>
      <w:bookmarkEnd w:id="0"/>
    </w:p>
    <w:sectPr w:rsidR="006B2F86" w:rsidRPr="00CA23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3AE" w:rsidRDefault="00CA23AE" w:rsidP="00E71FC3">
      <w:pPr>
        <w:spacing w:after="0" w:line="240" w:lineRule="auto"/>
      </w:pPr>
      <w:r>
        <w:separator/>
      </w:r>
    </w:p>
  </w:endnote>
  <w:endnote w:type="continuationSeparator" w:id="0">
    <w:p w:rsidR="00CA23AE" w:rsidRDefault="00CA23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3AE" w:rsidRDefault="00CA23AE" w:rsidP="00E71FC3">
      <w:pPr>
        <w:spacing w:after="0" w:line="240" w:lineRule="auto"/>
      </w:pPr>
      <w:r>
        <w:separator/>
      </w:r>
    </w:p>
  </w:footnote>
  <w:footnote w:type="continuationSeparator" w:id="0">
    <w:p w:rsidR="00CA23AE" w:rsidRDefault="00CA23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AE"/>
    <w:rsid w:val="00AB52E8"/>
    <w:rsid w:val="00B16D3F"/>
    <w:rsid w:val="00CA23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FBA9C"/>
  <w15:chartTrackingRefBased/>
  <w15:docId w15:val="{BE2910DF-A059-4C39-8A56-64517B6C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2016-05-09T20:52:00Z</dcterms:created>
  <dcterms:modified xsi:type="dcterms:W3CDTF">2016-05-09T20:52:00Z</dcterms:modified>
</cp:coreProperties>
</file>