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E1F6" w14:textId="77777777" w:rsidR="007E7A64" w:rsidRPr="00690BA6" w:rsidRDefault="007E7A64" w:rsidP="007E7A6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D1F6DC4" w14:textId="77777777" w:rsidR="007E7A64" w:rsidRDefault="007E7A64" w:rsidP="007E7A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9C2C90C" w14:textId="77777777" w:rsidR="007E7A64" w:rsidRDefault="007E7A64" w:rsidP="007E7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A7D130" w14:textId="77777777" w:rsidR="007E7A64" w:rsidRDefault="007E7A64" w:rsidP="007E7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10F3C9" w14:textId="77777777" w:rsidR="007E7A64" w:rsidRDefault="007E7A64" w:rsidP="007E7A6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Taplegh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265153A" w14:textId="77777777" w:rsidR="007E7A64" w:rsidRDefault="007E7A64" w:rsidP="007E7A6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AEC162E" w14:textId="77777777" w:rsidR="007E7A64" w:rsidRDefault="007E7A64" w:rsidP="007E7A6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E1BCC52" w14:textId="77777777" w:rsidR="007E7A64" w:rsidRDefault="007E7A64" w:rsidP="007E7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7A3CC9" w14:textId="77777777" w:rsidR="007E7A64" w:rsidRDefault="007E7A64" w:rsidP="007E7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7A9A13" w14:textId="77777777" w:rsidR="007E7A64" w:rsidRDefault="007E7A64" w:rsidP="007E7A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2021</w:t>
      </w:r>
    </w:p>
    <w:p w14:paraId="70E2EB1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1D4AE" w14:textId="77777777" w:rsidR="007E7A64" w:rsidRDefault="007E7A64" w:rsidP="009139A6">
      <w:r>
        <w:separator/>
      </w:r>
    </w:p>
  </w:endnote>
  <w:endnote w:type="continuationSeparator" w:id="0">
    <w:p w14:paraId="5F1D4806" w14:textId="77777777" w:rsidR="007E7A64" w:rsidRDefault="007E7A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F36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D15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6E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2FFBE" w14:textId="77777777" w:rsidR="007E7A64" w:rsidRDefault="007E7A64" w:rsidP="009139A6">
      <w:r>
        <w:separator/>
      </w:r>
    </w:p>
  </w:footnote>
  <w:footnote w:type="continuationSeparator" w:id="0">
    <w:p w14:paraId="6E53DA31" w14:textId="77777777" w:rsidR="007E7A64" w:rsidRDefault="007E7A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45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6F8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E97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64"/>
    <w:rsid w:val="000666E0"/>
    <w:rsid w:val="002510B7"/>
    <w:rsid w:val="005C130B"/>
    <w:rsid w:val="007E7A6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DC1E1"/>
  <w15:chartTrackingRefBased/>
  <w15:docId w15:val="{34B0D2FD-73CD-4205-A2FE-2951E312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2021-09-05T19:46:00Z</dcterms:created>
  <dcterms:modified xsi:type="dcterms:W3CDTF">2021-09-05T19:46:00Z</dcterms:modified>
</cp:coreProperties>
</file>