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56A7F" w14:textId="77777777" w:rsidR="00214CF5" w:rsidRDefault="00214CF5" w:rsidP="00214CF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LONGE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fl.1447)</w:t>
      </w:r>
    </w:p>
    <w:p w14:paraId="311371C4" w14:textId="77777777" w:rsidR="00214CF5" w:rsidRDefault="00214CF5" w:rsidP="00214CF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Vicar of Mansell Gamage.</w:t>
      </w:r>
    </w:p>
    <w:p w14:paraId="520027C5" w14:textId="77777777" w:rsidR="00214CF5" w:rsidRDefault="00214CF5" w:rsidP="00214CF5">
      <w:pPr>
        <w:pStyle w:val="NoSpacing"/>
        <w:rPr>
          <w:rFonts w:cs="Times New Roman"/>
          <w:szCs w:val="24"/>
        </w:rPr>
      </w:pPr>
    </w:p>
    <w:p w14:paraId="6B0299EA" w14:textId="77777777" w:rsidR="00214CF5" w:rsidRDefault="00214CF5" w:rsidP="00214CF5">
      <w:pPr>
        <w:pStyle w:val="NoSpacing"/>
        <w:rPr>
          <w:rFonts w:cs="Times New Roman"/>
          <w:szCs w:val="24"/>
        </w:rPr>
      </w:pPr>
    </w:p>
    <w:p w14:paraId="5DD78EAE" w14:textId="77777777" w:rsidR="00214CF5" w:rsidRDefault="00214CF5" w:rsidP="00214CF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Feb.1447</w:t>
      </w:r>
      <w:r>
        <w:rPr>
          <w:rFonts w:cs="Times New Roman"/>
          <w:szCs w:val="24"/>
        </w:rPr>
        <w:tab/>
        <w:t>He became Vicar.</w:t>
      </w:r>
    </w:p>
    <w:p w14:paraId="31899FF9" w14:textId="77777777" w:rsidR="00214CF5" w:rsidRDefault="00214CF5" w:rsidP="00214CF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B643B8">
          <w:rPr>
            <w:rStyle w:val="Hyperlink"/>
            <w:rFonts w:cs="Times New Roman"/>
            <w:szCs w:val="24"/>
          </w:rPr>
          <w:t>www.melocki.org.uk/diocese/ManselGamage.html</w:t>
        </w:r>
      </w:hyperlink>
      <w:r>
        <w:rPr>
          <w:rFonts w:cs="Times New Roman"/>
          <w:szCs w:val="24"/>
        </w:rPr>
        <w:t>)</w:t>
      </w:r>
    </w:p>
    <w:p w14:paraId="07CAE97A" w14:textId="77777777" w:rsidR="00214CF5" w:rsidRDefault="00214CF5" w:rsidP="00214CF5">
      <w:pPr>
        <w:pStyle w:val="NoSpacing"/>
        <w:rPr>
          <w:rFonts w:cs="Times New Roman"/>
          <w:szCs w:val="24"/>
        </w:rPr>
      </w:pPr>
    </w:p>
    <w:p w14:paraId="0E6BB4E1" w14:textId="77777777" w:rsidR="00214CF5" w:rsidRDefault="00214CF5" w:rsidP="00214CF5">
      <w:pPr>
        <w:pStyle w:val="NoSpacing"/>
        <w:rPr>
          <w:rFonts w:cs="Times New Roman"/>
          <w:szCs w:val="24"/>
        </w:rPr>
      </w:pPr>
    </w:p>
    <w:p w14:paraId="5506E11F" w14:textId="77777777" w:rsidR="00214CF5" w:rsidRDefault="00214CF5" w:rsidP="00214CF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February 2025</w:t>
      </w:r>
    </w:p>
    <w:p w14:paraId="100C966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1DA83" w14:textId="77777777" w:rsidR="00214CF5" w:rsidRDefault="00214CF5" w:rsidP="009139A6">
      <w:r>
        <w:separator/>
      </w:r>
    </w:p>
  </w:endnote>
  <w:endnote w:type="continuationSeparator" w:id="0">
    <w:p w14:paraId="76E9277F" w14:textId="77777777" w:rsidR="00214CF5" w:rsidRDefault="00214CF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E6A0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9134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E7F0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5CFA70" w14:textId="77777777" w:rsidR="00214CF5" w:rsidRDefault="00214CF5" w:rsidP="009139A6">
      <w:r>
        <w:separator/>
      </w:r>
    </w:p>
  </w:footnote>
  <w:footnote w:type="continuationSeparator" w:id="0">
    <w:p w14:paraId="794BB9B2" w14:textId="77777777" w:rsidR="00214CF5" w:rsidRDefault="00214CF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9E6E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38AE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E039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CF5"/>
    <w:rsid w:val="000666E0"/>
    <w:rsid w:val="001F7884"/>
    <w:rsid w:val="00214CF5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B28FF"/>
  <w15:chartTrackingRefBased/>
  <w15:docId w15:val="{40135327-63C9-4A03-8451-8ED61373B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14CF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ManselGamage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2025-02-20T21:27:00Z</dcterms:created>
  <dcterms:modified xsi:type="dcterms:W3CDTF">2025-02-20T21:28:00Z</dcterms:modified>
</cp:coreProperties>
</file>