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E7847F" w14:textId="77777777" w:rsidR="009E1B05" w:rsidRDefault="009E1B05" w:rsidP="009E1B05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John LONGE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3AD2C81D" w14:textId="77777777" w:rsidR="009E1B05" w:rsidRDefault="009E1B05" w:rsidP="009E1B05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4353E16B" w14:textId="77777777" w:rsidR="009E1B05" w:rsidRDefault="009E1B05" w:rsidP="009E1B05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03FB9A65" w14:textId="77777777" w:rsidR="009E1B05" w:rsidRDefault="009E1B05" w:rsidP="009E1B05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He made a plaint of trespass and assault against John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Wattes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Hornchurch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,</w:t>
      </w:r>
    </w:p>
    <w:p w14:paraId="665EC3F8" w14:textId="77777777" w:rsidR="009E1B05" w:rsidRDefault="009E1B05" w:rsidP="009E1B05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Essex(q.v.).</w:t>
      </w:r>
    </w:p>
    <w:p w14:paraId="5C90F289" w14:textId="77777777" w:rsidR="009E1B05" w:rsidRDefault="009E1B05" w:rsidP="009E1B05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3FB54BC2" w14:textId="77777777" w:rsidR="009E1B05" w:rsidRDefault="009E1B05" w:rsidP="009E1B05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29283116" w14:textId="77777777" w:rsidR="009E1B05" w:rsidRDefault="009E1B05" w:rsidP="009E1B05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05EFEA25" w14:textId="77777777" w:rsidR="009E1B05" w:rsidRDefault="009E1B05" w:rsidP="009E1B05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22 September 2021</w:t>
      </w:r>
    </w:p>
    <w:p w14:paraId="6CCF7D2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BACEDB" w14:textId="77777777" w:rsidR="009E1B05" w:rsidRDefault="009E1B05" w:rsidP="009139A6">
      <w:r>
        <w:separator/>
      </w:r>
    </w:p>
  </w:endnote>
  <w:endnote w:type="continuationSeparator" w:id="0">
    <w:p w14:paraId="7B17256E" w14:textId="77777777" w:rsidR="009E1B05" w:rsidRDefault="009E1B0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856E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6E45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C7B52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00B3FA" w14:textId="77777777" w:rsidR="009E1B05" w:rsidRDefault="009E1B05" w:rsidP="009139A6">
      <w:r>
        <w:separator/>
      </w:r>
    </w:p>
  </w:footnote>
  <w:footnote w:type="continuationSeparator" w:id="0">
    <w:p w14:paraId="32EE7BDC" w14:textId="77777777" w:rsidR="009E1B05" w:rsidRDefault="009E1B0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CDA91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D6B9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0D78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B05"/>
    <w:rsid w:val="000666E0"/>
    <w:rsid w:val="002510B7"/>
    <w:rsid w:val="005C130B"/>
    <w:rsid w:val="00826F5C"/>
    <w:rsid w:val="009139A6"/>
    <w:rsid w:val="009448BB"/>
    <w:rsid w:val="009E1B05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EB1608"/>
  <w15:chartTrackingRefBased/>
  <w15:docId w15:val="{4BC890C0-7B11-4F63-9968-4F3EF3D5A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E1B0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2021-11-03T21:54:00Z</dcterms:created>
  <dcterms:modified xsi:type="dcterms:W3CDTF">2021-11-03T21:54:00Z</dcterms:modified>
</cp:coreProperties>
</file>