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843" w:rsidRDefault="006B3843" w:rsidP="006B38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LONGE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6B3843" w:rsidRDefault="006B3843" w:rsidP="006B38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3843" w:rsidRDefault="006B3843" w:rsidP="006B38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3843" w:rsidRDefault="006B3843" w:rsidP="006B38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Jun.</w:t>
      </w:r>
      <w:r>
        <w:rPr>
          <w:rFonts w:ascii="Times New Roman" w:hAnsi="Times New Roman" w:cs="Times New Roman"/>
          <w:sz w:val="24"/>
          <w:szCs w:val="24"/>
        </w:rPr>
        <w:tab/>
        <w:t>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Chelmsford, Essex,</w:t>
      </w:r>
    </w:p>
    <w:p w:rsidR="006B3843" w:rsidRDefault="006B3843" w:rsidP="006B38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the lands of the late Margaret de </w:t>
      </w:r>
      <w:proofErr w:type="spellStart"/>
      <w:r>
        <w:rPr>
          <w:rFonts w:ascii="Times New Roman" w:hAnsi="Times New Roman" w:cs="Times New Roman"/>
          <w:sz w:val="24"/>
          <w:szCs w:val="24"/>
        </w:rPr>
        <w:t>Badewe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6B3843" w:rsidRDefault="006B3843" w:rsidP="006B38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21-222)</w:t>
      </w:r>
    </w:p>
    <w:p w:rsidR="006B3843" w:rsidRDefault="006B3843" w:rsidP="006B38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3843" w:rsidRDefault="006B3843" w:rsidP="006B38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3843" w:rsidRPr="003916F7" w:rsidRDefault="006B3843" w:rsidP="006B38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February 2016</w:t>
      </w:r>
    </w:p>
    <w:p w:rsidR="00DD5B8A" w:rsidRPr="006B3843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6B384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3843" w:rsidRDefault="006B3843" w:rsidP="00564E3C">
      <w:pPr>
        <w:spacing w:after="0" w:line="240" w:lineRule="auto"/>
      </w:pPr>
      <w:r>
        <w:separator/>
      </w:r>
    </w:p>
  </w:endnote>
  <w:endnote w:type="continuationSeparator" w:id="0">
    <w:p w:rsidR="006B3843" w:rsidRDefault="006B384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B3843">
      <w:rPr>
        <w:rFonts w:ascii="Times New Roman" w:hAnsi="Times New Roman" w:cs="Times New Roman"/>
        <w:noProof/>
        <w:sz w:val="24"/>
        <w:szCs w:val="24"/>
      </w:rPr>
      <w:t>1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3843" w:rsidRDefault="006B3843" w:rsidP="00564E3C">
      <w:pPr>
        <w:spacing w:after="0" w:line="240" w:lineRule="auto"/>
      </w:pPr>
      <w:r>
        <w:separator/>
      </w:r>
    </w:p>
  </w:footnote>
  <w:footnote w:type="continuationSeparator" w:id="0">
    <w:p w:rsidR="006B3843" w:rsidRDefault="006B384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843"/>
    <w:rsid w:val="00372DC6"/>
    <w:rsid w:val="00564E3C"/>
    <w:rsid w:val="0064591D"/>
    <w:rsid w:val="006B384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F311C"/>
  <w15:chartTrackingRefBased/>
  <w15:docId w15:val="{2A3E8816-49FC-4AD6-8EEF-C55609DC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2016-02-01T21:03:00Z</dcterms:created>
  <dcterms:modified xsi:type="dcterms:W3CDTF">2016-02-01T21:04:00Z</dcterms:modified>
</cp:coreProperties>
</file>