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0B86C" w14:textId="77777777" w:rsidR="00643442" w:rsidRDefault="00643442" w:rsidP="0064344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LONGE</w:t>
      </w:r>
      <w:r>
        <w:rPr>
          <w:rFonts w:eastAsia="Times New Roman" w:cs="Times New Roman"/>
          <w:szCs w:val="24"/>
        </w:rPr>
        <w:t xml:space="preserve">       </w:t>
      </w:r>
      <w:r>
        <w:rPr>
          <w:rFonts w:cs="Times New Roman"/>
          <w:szCs w:val="24"/>
        </w:rPr>
        <w:t>(fl.1484)</w:t>
      </w:r>
    </w:p>
    <w:p w14:paraId="4C8FEA24" w14:textId="77777777" w:rsidR="00643442" w:rsidRDefault="00643442" w:rsidP="00643442">
      <w:pPr>
        <w:pStyle w:val="NoSpacing"/>
        <w:rPr>
          <w:rFonts w:cs="Times New Roman"/>
          <w:szCs w:val="24"/>
        </w:rPr>
      </w:pPr>
    </w:p>
    <w:p w14:paraId="48164EEE" w14:textId="77777777" w:rsidR="00643442" w:rsidRDefault="00643442" w:rsidP="00643442">
      <w:pPr>
        <w:pStyle w:val="NoSpacing"/>
        <w:rPr>
          <w:rFonts w:cs="Times New Roman"/>
          <w:szCs w:val="24"/>
        </w:rPr>
      </w:pPr>
    </w:p>
    <w:p w14:paraId="1ADED0DD" w14:textId="77777777" w:rsidR="00643442" w:rsidRDefault="00643442" w:rsidP="006434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Jul.1484</w:t>
      </w:r>
      <w:r>
        <w:rPr>
          <w:rFonts w:cs="Times New Roman"/>
          <w:szCs w:val="24"/>
        </w:rPr>
        <w:tab/>
        <w:t>He was a juror on the inquisition post mortem held in Bedminster, Somerset,</w:t>
      </w:r>
    </w:p>
    <w:p w14:paraId="70FF5DF0" w14:textId="77777777" w:rsidR="00643442" w:rsidRDefault="00643442" w:rsidP="006434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Joan Barre(q.v.).</w:t>
      </w:r>
    </w:p>
    <w:p w14:paraId="0FC3AE1C" w14:textId="77777777" w:rsidR="00643442" w:rsidRDefault="00643442" w:rsidP="0064344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60FB2DA1" w14:textId="77777777" w:rsidR="00643442" w:rsidRDefault="00643442" w:rsidP="0064344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p.99)</w:t>
      </w:r>
    </w:p>
    <w:p w14:paraId="55D4195A" w14:textId="77777777" w:rsidR="007966C4" w:rsidRDefault="007966C4" w:rsidP="007966C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post mortem held in Bedminster, </w:t>
      </w:r>
    </w:p>
    <w:p w14:paraId="44DD841C" w14:textId="77777777" w:rsidR="007966C4" w:rsidRDefault="007966C4" w:rsidP="007966C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Somerset into lands of Margaret Chokke(q.v.).</w:t>
      </w:r>
    </w:p>
    <w:p w14:paraId="01220E07" w14:textId="77777777" w:rsidR="007966C4" w:rsidRDefault="007966C4" w:rsidP="007966C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143F2751" w14:textId="5E2E1469" w:rsidR="007966C4" w:rsidRDefault="007966C4" w:rsidP="007966C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p.147)</w:t>
      </w:r>
    </w:p>
    <w:p w14:paraId="1F1261F1" w14:textId="77777777" w:rsidR="00643442" w:rsidRDefault="00643442" w:rsidP="00643442">
      <w:pPr>
        <w:pStyle w:val="NoSpacing"/>
        <w:rPr>
          <w:rFonts w:eastAsia="Times New Roman" w:cs="Times New Roman"/>
          <w:szCs w:val="24"/>
        </w:rPr>
      </w:pPr>
    </w:p>
    <w:p w14:paraId="1F4415F9" w14:textId="77777777" w:rsidR="00643442" w:rsidRDefault="00643442" w:rsidP="00643442">
      <w:pPr>
        <w:pStyle w:val="NoSpacing"/>
        <w:rPr>
          <w:rFonts w:eastAsia="Times New Roman" w:cs="Times New Roman"/>
          <w:szCs w:val="24"/>
        </w:rPr>
      </w:pPr>
    </w:p>
    <w:p w14:paraId="120BA682" w14:textId="77777777" w:rsidR="00643442" w:rsidRDefault="00643442" w:rsidP="006434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July 2023</w:t>
      </w:r>
    </w:p>
    <w:p w14:paraId="158D6B42" w14:textId="6534D595" w:rsidR="007966C4" w:rsidRDefault="007966C4" w:rsidP="006434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May 2024</w:t>
      </w:r>
    </w:p>
    <w:p w14:paraId="49DDCD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D94EB" w14:textId="77777777" w:rsidR="00A5382C" w:rsidRDefault="00A5382C" w:rsidP="009139A6">
      <w:r>
        <w:separator/>
      </w:r>
    </w:p>
  </w:endnote>
  <w:endnote w:type="continuationSeparator" w:id="0">
    <w:p w14:paraId="4F16ADE9" w14:textId="77777777" w:rsidR="00A5382C" w:rsidRDefault="00A538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FF7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574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C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2C6C9" w14:textId="77777777" w:rsidR="00A5382C" w:rsidRDefault="00A5382C" w:rsidP="009139A6">
      <w:r>
        <w:separator/>
      </w:r>
    </w:p>
  </w:footnote>
  <w:footnote w:type="continuationSeparator" w:id="0">
    <w:p w14:paraId="278D9BF0" w14:textId="77777777" w:rsidR="00A5382C" w:rsidRDefault="00A538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C02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FF9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9F5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42"/>
    <w:rsid w:val="000666E0"/>
    <w:rsid w:val="002510B7"/>
    <w:rsid w:val="005C130B"/>
    <w:rsid w:val="00643442"/>
    <w:rsid w:val="00777873"/>
    <w:rsid w:val="007966C4"/>
    <w:rsid w:val="00826F5C"/>
    <w:rsid w:val="009139A6"/>
    <w:rsid w:val="009448BB"/>
    <w:rsid w:val="00947624"/>
    <w:rsid w:val="00A3176C"/>
    <w:rsid w:val="00A5382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6D70"/>
  <w15:chartTrackingRefBased/>
  <w15:docId w15:val="{E18703E4-F3BE-4007-9C6D-E69B9ABE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2023-07-24T16:48:00Z</dcterms:created>
  <dcterms:modified xsi:type="dcterms:W3CDTF">2024-05-25T12:11:00Z</dcterms:modified>
</cp:coreProperties>
</file>