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E676C" w14:textId="77777777" w:rsidR="0003637E" w:rsidRDefault="0003637E" w:rsidP="0003637E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Henry LONGE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1A825A13" w14:textId="77777777" w:rsidR="0003637E" w:rsidRDefault="0003637E" w:rsidP="0003637E">
      <w:pPr>
        <w:pStyle w:val="NoSpacing"/>
        <w:rPr>
          <w:rFonts w:cs="Times New Roman"/>
          <w:szCs w:val="24"/>
        </w:rPr>
      </w:pPr>
    </w:p>
    <w:p w14:paraId="15C65B74" w14:textId="77777777" w:rsidR="0003637E" w:rsidRDefault="0003637E" w:rsidP="0003637E">
      <w:pPr>
        <w:pStyle w:val="NoSpacing"/>
        <w:rPr>
          <w:rFonts w:cs="Times New Roman"/>
          <w:szCs w:val="24"/>
        </w:rPr>
      </w:pPr>
    </w:p>
    <w:p w14:paraId="75AF2EBB" w14:textId="77777777" w:rsidR="0003637E" w:rsidRDefault="0003637E" w:rsidP="000363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Bedminster, Somerset,</w:t>
      </w:r>
    </w:p>
    <w:p w14:paraId="5CA0A19C" w14:textId="77777777" w:rsidR="0003637E" w:rsidRDefault="0003637E" w:rsidP="000363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Richard Choke(q.v.).</w:t>
      </w:r>
    </w:p>
    <w:p w14:paraId="1964CA3F" w14:textId="77777777" w:rsidR="0003637E" w:rsidRDefault="0003637E" w:rsidP="0003637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AAF8DEE" w14:textId="77777777" w:rsidR="0003637E" w:rsidRDefault="0003637E" w:rsidP="0003637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pp.70-1)</w:t>
      </w:r>
    </w:p>
    <w:p w14:paraId="4BE4C265" w14:textId="77777777" w:rsidR="0003637E" w:rsidRDefault="0003637E" w:rsidP="0003637E">
      <w:pPr>
        <w:pStyle w:val="NoSpacing"/>
        <w:rPr>
          <w:rFonts w:eastAsia="Times New Roman" w:cs="Times New Roman"/>
          <w:szCs w:val="24"/>
        </w:rPr>
      </w:pPr>
    </w:p>
    <w:p w14:paraId="22027BDA" w14:textId="77777777" w:rsidR="0003637E" w:rsidRDefault="0003637E" w:rsidP="0003637E">
      <w:pPr>
        <w:pStyle w:val="NoSpacing"/>
        <w:rPr>
          <w:rFonts w:eastAsia="Times New Roman" w:cs="Times New Roman"/>
          <w:szCs w:val="24"/>
        </w:rPr>
      </w:pPr>
    </w:p>
    <w:p w14:paraId="545627E5" w14:textId="77777777" w:rsidR="0003637E" w:rsidRDefault="0003637E" w:rsidP="0003637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 June 2023</w:t>
      </w:r>
    </w:p>
    <w:p w14:paraId="0407AB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F880B" w14:textId="77777777" w:rsidR="0003637E" w:rsidRDefault="0003637E" w:rsidP="009139A6">
      <w:r>
        <w:separator/>
      </w:r>
    </w:p>
  </w:endnote>
  <w:endnote w:type="continuationSeparator" w:id="0">
    <w:p w14:paraId="19CD9FB1" w14:textId="77777777" w:rsidR="0003637E" w:rsidRDefault="000363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F37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E93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BA2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F8CC3" w14:textId="77777777" w:rsidR="0003637E" w:rsidRDefault="0003637E" w:rsidP="009139A6">
      <w:r>
        <w:separator/>
      </w:r>
    </w:p>
  </w:footnote>
  <w:footnote w:type="continuationSeparator" w:id="0">
    <w:p w14:paraId="421778F1" w14:textId="77777777" w:rsidR="0003637E" w:rsidRDefault="000363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BB1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3A7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B25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37E"/>
    <w:rsid w:val="0003637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8728C"/>
  <w15:chartTrackingRefBased/>
  <w15:docId w15:val="{A050836C-DDA2-4F0E-B844-5E85CD482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2023-06-03T19:25:00Z</dcterms:created>
  <dcterms:modified xsi:type="dcterms:W3CDTF">2023-06-03T19:26:00Z</dcterms:modified>
</cp:coreProperties>
</file>