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3630A" w14:textId="77777777" w:rsidR="005122D0" w:rsidRDefault="005122D0" w:rsidP="005122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LONGE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73AB702A" w14:textId="77777777" w:rsidR="005122D0" w:rsidRDefault="005122D0" w:rsidP="005122D0">
      <w:pPr>
        <w:pStyle w:val="NoSpacing"/>
        <w:rPr>
          <w:rFonts w:cs="Times New Roman"/>
          <w:szCs w:val="24"/>
        </w:rPr>
      </w:pPr>
    </w:p>
    <w:p w14:paraId="12FAECED" w14:textId="77777777" w:rsidR="005122D0" w:rsidRDefault="005122D0" w:rsidP="005122D0">
      <w:pPr>
        <w:pStyle w:val="NoSpacing"/>
        <w:rPr>
          <w:rFonts w:cs="Times New Roman"/>
          <w:szCs w:val="24"/>
        </w:rPr>
      </w:pPr>
    </w:p>
    <w:p w14:paraId="3F6008B4" w14:textId="77777777" w:rsidR="005122D0" w:rsidRDefault="005122D0" w:rsidP="005122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Feb.1453</w:t>
      </w:r>
      <w:r>
        <w:rPr>
          <w:rFonts w:cs="Times New Roman"/>
          <w:szCs w:val="24"/>
        </w:rPr>
        <w:tab/>
        <w:t xml:space="preserve">He was on a commission to deliver Gloucester Castle </w:t>
      </w:r>
      <w:proofErr w:type="spellStart"/>
      <w:proofErr w:type="gramStart"/>
      <w:r>
        <w:rPr>
          <w:rFonts w:cs="Times New Roman"/>
          <w:szCs w:val="24"/>
        </w:rPr>
        <w:t>gaol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623ABB9A" w14:textId="77777777" w:rsidR="005122D0" w:rsidRDefault="005122D0" w:rsidP="005122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p.62)</w:t>
      </w:r>
    </w:p>
    <w:p w14:paraId="023BF777" w14:textId="77777777" w:rsidR="005122D0" w:rsidRDefault="005122D0" w:rsidP="005122D0">
      <w:pPr>
        <w:pStyle w:val="NoSpacing"/>
        <w:rPr>
          <w:rFonts w:cs="Times New Roman"/>
          <w:szCs w:val="24"/>
        </w:rPr>
      </w:pPr>
    </w:p>
    <w:p w14:paraId="51912EA7" w14:textId="77777777" w:rsidR="005122D0" w:rsidRDefault="005122D0" w:rsidP="005122D0">
      <w:pPr>
        <w:pStyle w:val="NoSpacing"/>
        <w:rPr>
          <w:rFonts w:cs="Times New Roman"/>
          <w:szCs w:val="24"/>
        </w:rPr>
      </w:pPr>
    </w:p>
    <w:p w14:paraId="49B78CC5" w14:textId="77777777" w:rsidR="005122D0" w:rsidRDefault="005122D0" w:rsidP="005122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December 2023</w:t>
      </w:r>
    </w:p>
    <w:p w14:paraId="791941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02856" w14:textId="77777777" w:rsidR="005122D0" w:rsidRDefault="005122D0" w:rsidP="009139A6">
      <w:r>
        <w:separator/>
      </w:r>
    </w:p>
  </w:endnote>
  <w:endnote w:type="continuationSeparator" w:id="0">
    <w:p w14:paraId="5B4A3B2A" w14:textId="77777777" w:rsidR="005122D0" w:rsidRDefault="005122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E11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949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E45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B0E1" w14:textId="77777777" w:rsidR="005122D0" w:rsidRDefault="005122D0" w:rsidP="009139A6">
      <w:r>
        <w:separator/>
      </w:r>
    </w:p>
  </w:footnote>
  <w:footnote w:type="continuationSeparator" w:id="0">
    <w:p w14:paraId="5227C38D" w14:textId="77777777" w:rsidR="005122D0" w:rsidRDefault="005122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753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8B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52A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2D0"/>
    <w:rsid w:val="000666E0"/>
    <w:rsid w:val="002510B7"/>
    <w:rsid w:val="005122D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F1A4D"/>
  <w15:chartTrackingRefBased/>
  <w15:docId w15:val="{E8BBC192-2BCD-42E4-9C20-363AF05AA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2023-12-21T13:36:00Z</dcterms:created>
  <dcterms:modified xsi:type="dcterms:W3CDTF">2023-12-21T13:37:00Z</dcterms:modified>
</cp:coreProperties>
</file>