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B1" w:rsidRDefault="00B71FB1" w:rsidP="00B71FB1">
      <w:pPr>
        <w:pStyle w:val="NoSpacing"/>
      </w:pPr>
      <w:r>
        <w:rPr>
          <w:u w:val="single"/>
        </w:rPr>
        <w:t>William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71FB1" w:rsidRDefault="00B71FB1" w:rsidP="00B71FB1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B71FB1" w:rsidRDefault="00B71FB1" w:rsidP="00B71FB1">
      <w:pPr>
        <w:pStyle w:val="NoSpacing"/>
      </w:pPr>
    </w:p>
    <w:p w:rsidR="00B71FB1" w:rsidRDefault="00B71FB1" w:rsidP="00B71FB1">
      <w:pPr>
        <w:pStyle w:val="NoSpacing"/>
      </w:pPr>
    </w:p>
    <w:p w:rsidR="00B71FB1" w:rsidRDefault="00B71FB1" w:rsidP="00B71FB1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p.352)</w:t>
      </w:r>
    </w:p>
    <w:p w:rsidR="00B71FB1" w:rsidRDefault="00B71FB1" w:rsidP="00B71FB1">
      <w:pPr>
        <w:pStyle w:val="NoSpacing"/>
      </w:pPr>
    </w:p>
    <w:p w:rsidR="00B71FB1" w:rsidRDefault="00B71FB1" w:rsidP="00B71FB1">
      <w:pPr>
        <w:pStyle w:val="NoSpacing"/>
      </w:pPr>
    </w:p>
    <w:p w:rsidR="00B71FB1" w:rsidRPr="00C368CA" w:rsidRDefault="00B71FB1" w:rsidP="00B71FB1">
      <w:pPr>
        <w:pStyle w:val="NoSpacing"/>
      </w:pPr>
      <w:r>
        <w:t>30 August 2016</w:t>
      </w:r>
    </w:p>
    <w:p w:rsidR="006B2F86" w:rsidRPr="00B71FB1" w:rsidRDefault="00B71FB1" w:rsidP="00E71FC3">
      <w:pPr>
        <w:pStyle w:val="NoSpacing"/>
      </w:pPr>
      <w:bookmarkStart w:id="0" w:name="_GoBack"/>
      <w:bookmarkEnd w:id="0"/>
    </w:p>
    <w:sectPr w:rsidR="006B2F86" w:rsidRPr="00B71F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FB1" w:rsidRDefault="00B71FB1" w:rsidP="00E71FC3">
      <w:pPr>
        <w:spacing w:after="0" w:line="240" w:lineRule="auto"/>
      </w:pPr>
      <w:r>
        <w:separator/>
      </w:r>
    </w:p>
  </w:endnote>
  <w:endnote w:type="continuationSeparator" w:id="0">
    <w:p w:rsidR="00B71FB1" w:rsidRDefault="00B71F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FB1" w:rsidRDefault="00B71FB1" w:rsidP="00E71FC3">
      <w:pPr>
        <w:spacing w:after="0" w:line="240" w:lineRule="auto"/>
      </w:pPr>
      <w:r>
        <w:separator/>
      </w:r>
    </w:p>
  </w:footnote>
  <w:footnote w:type="continuationSeparator" w:id="0">
    <w:p w:rsidR="00B71FB1" w:rsidRDefault="00B71F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FB1"/>
    <w:rsid w:val="001A7C09"/>
    <w:rsid w:val="00733BE7"/>
    <w:rsid w:val="00AB52E8"/>
    <w:rsid w:val="00B16D3F"/>
    <w:rsid w:val="00B71FB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18AC"/>
  <w15:chartTrackingRefBased/>
  <w15:docId w15:val="{DD1B6179-B3AE-430D-825E-1BB27CA3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2016-08-30T21:23:00Z</dcterms:created>
  <dcterms:modified xsi:type="dcterms:W3CDTF">2016-08-30T21:24:00Z</dcterms:modified>
</cp:coreProperties>
</file>