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86D" w:rsidRDefault="00BE686D" w:rsidP="00BE686D">
      <w:pPr>
        <w:pStyle w:val="NoSpacing"/>
      </w:pPr>
      <w:r>
        <w:rPr>
          <w:u w:val="single"/>
        </w:rPr>
        <w:t>Thomas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E686D" w:rsidRDefault="00BE686D" w:rsidP="00BE686D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</w:t>
      </w:r>
    </w:p>
    <w:p w:rsidR="00BE686D" w:rsidRDefault="00BE686D" w:rsidP="00BE686D">
      <w:pPr>
        <w:pStyle w:val="NoSpacing"/>
      </w:pPr>
    </w:p>
    <w:p w:rsidR="00BE686D" w:rsidRDefault="00BE686D" w:rsidP="00BE686D">
      <w:pPr>
        <w:pStyle w:val="NoSpacing"/>
      </w:pPr>
    </w:p>
    <w:p w:rsidR="00BE686D" w:rsidRDefault="00BE686D" w:rsidP="00BE686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BE686D" w:rsidRDefault="00BE686D" w:rsidP="00BE686D">
      <w:pPr>
        <w:pStyle w:val="NoSpacing"/>
      </w:pPr>
    </w:p>
    <w:p w:rsidR="00BE686D" w:rsidRDefault="00BE686D" w:rsidP="00BE686D">
      <w:pPr>
        <w:pStyle w:val="NoSpacing"/>
      </w:pPr>
    </w:p>
    <w:p w:rsidR="00BE686D" w:rsidRPr="00152FD7" w:rsidRDefault="00BE686D" w:rsidP="00BE686D">
      <w:pPr>
        <w:pStyle w:val="NoSpacing"/>
      </w:pPr>
      <w:r>
        <w:t>31 August 2016</w:t>
      </w:r>
    </w:p>
    <w:p w:rsidR="006B2F86" w:rsidRPr="00BE686D" w:rsidRDefault="00BE686D" w:rsidP="00E71FC3">
      <w:pPr>
        <w:pStyle w:val="NoSpacing"/>
      </w:pPr>
      <w:bookmarkStart w:id="0" w:name="_GoBack"/>
      <w:bookmarkEnd w:id="0"/>
    </w:p>
    <w:sectPr w:rsidR="006B2F86" w:rsidRPr="00BE68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86D" w:rsidRDefault="00BE686D" w:rsidP="00E71FC3">
      <w:pPr>
        <w:spacing w:after="0" w:line="240" w:lineRule="auto"/>
      </w:pPr>
      <w:r>
        <w:separator/>
      </w:r>
    </w:p>
  </w:endnote>
  <w:endnote w:type="continuationSeparator" w:id="0">
    <w:p w:rsidR="00BE686D" w:rsidRDefault="00BE68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86D" w:rsidRDefault="00BE686D" w:rsidP="00E71FC3">
      <w:pPr>
        <w:spacing w:after="0" w:line="240" w:lineRule="auto"/>
      </w:pPr>
      <w:r>
        <w:separator/>
      </w:r>
    </w:p>
  </w:footnote>
  <w:footnote w:type="continuationSeparator" w:id="0">
    <w:p w:rsidR="00BE686D" w:rsidRDefault="00BE68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86D"/>
    <w:rsid w:val="001A7C09"/>
    <w:rsid w:val="00733BE7"/>
    <w:rsid w:val="00AB52E8"/>
    <w:rsid w:val="00B16D3F"/>
    <w:rsid w:val="00BE68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0FC65"/>
  <w15:chartTrackingRefBased/>
  <w15:docId w15:val="{C51EC9E1-4E2F-4469-8C99-05DBE1FA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2016-08-31T16:09:00Z</dcterms:created>
  <dcterms:modified xsi:type="dcterms:W3CDTF">2016-08-31T16:10:00Z</dcterms:modified>
</cp:coreProperties>
</file>