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65" w:rsidRDefault="001B6E65" w:rsidP="001B6E65">
      <w:pPr>
        <w:pStyle w:val="NoSpacing"/>
      </w:pPr>
      <w:r>
        <w:rPr>
          <w:u w:val="single"/>
        </w:rPr>
        <w:t>Thomas LONG</w:t>
      </w:r>
      <w:r>
        <w:t xml:space="preserve">     (fl.1501)</w:t>
      </w:r>
    </w:p>
    <w:p w:rsidR="001B6E65" w:rsidRDefault="001B6E65" w:rsidP="001B6E65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1B6E65" w:rsidRDefault="001B6E65" w:rsidP="001B6E65">
      <w:pPr>
        <w:pStyle w:val="NoSpacing"/>
      </w:pPr>
    </w:p>
    <w:p w:rsidR="001B6E65" w:rsidRDefault="001B6E65" w:rsidP="001B6E65">
      <w:pPr>
        <w:pStyle w:val="NoSpacing"/>
      </w:pPr>
    </w:p>
    <w:p w:rsidR="001B6E65" w:rsidRDefault="001B6E65" w:rsidP="001B6E65">
      <w:pPr>
        <w:pStyle w:val="NoSpacing"/>
      </w:pPr>
      <w:r>
        <w:tab/>
        <w:t>1501</w:t>
      </w:r>
      <w:r>
        <w:tab/>
        <w:t>He made his Will.  (Plomer p.303)</w:t>
      </w:r>
    </w:p>
    <w:p w:rsidR="001B6E65" w:rsidRDefault="001B6E65" w:rsidP="001B6E65">
      <w:pPr>
        <w:pStyle w:val="NoSpacing"/>
        <w:tabs>
          <w:tab w:val="left" w:pos="1530"/>
        </w:tabs>
      </w:pPr>
      <w:r>
        <w:tab/>
      </w:r>
    </w:p>
    <w:p w:rsidR="001B6E65" w:rsidRDefault="001B6E65" w:rsidP="001B6E65">
      <w:pPr>
        <w:pStyle w:val="NoSpacing"/>
      </w:pPr>
    </w:p>
    <w:p w:rsidR="001B6E65" w:rsidRDefault="001B6E65" w:rsidP="001B6E65">
      <w:pPr>
        <w:pStyle w:val="NoSpacing"/>
      </w:pPr>
      <w:r>
        <w:t>29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E65" w:rsidRDefault="001B6E65" w:rsidP="00920DE3">
      <w:pPr>
        <w:spacing w:after="0" w:line="240" w:lineRule="auto"/>
      </w:pPr>
      <w:r>
        <w:separator/>
      </w:r>
    </w:p>
  </w:endnote>
  <w:endnote w:type="continuationSeparator" w:id="0">
    <w:p w:rsidR="001B6E65" w:rsidRDefault="001B6E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E65" w:rsidRDefault="001B6E65" w:rsidP="00920DE3">
      <w:pPr>
        <w:spacing w:after="0" w:line="240" w:lineRule="auto"/>
      </w:pPr>
      <w:r>
        <w:separator/>
      </w:r>
    </w:p>
  </w:footnote>
  <w:footnote w:type="continuationSeparator" w:id="0">
    <w:p w:rsidR="001B6E65" w:rsidRDefault="001B6E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E65"/>
    <w:rsid w:val="00120749"/>
    <w:rsid w:val="001B6E6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2015-09-03T18:51:00Z</dcterms:created>
  <dcterms:modified xsi:type="dcterms:W3CDTF">2015-09-03T18:52:00Z</dcterms:modified>
</cp:coreProperties>
</file>