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BA0C1F" w14:textId="506B8560" w:rsidR="00082DBF" w:rsidRDefault="00082DBF" w:rsidP="00082DBF">
      <w:pPr>
        <w:pStyle w:val="NoSpacing"/>
      </w:pPr>
      <w:r>
        <w:rPr>
          <w:u w:val="single"/>
        </w:rPr>
        <w:t>Thomas LONG</w:t>
      </w:r>
      <w:r>
        <w:t xml:space="preserve">      </w:t>
      </w:r>
      <w:r>
        <w:t>(fl.1</w:t>
      </w:r>
      <w:r>
        <w:t>480)</w:t>
      </w:r>
    </w:p>
    <w:p w14:paraId="6C6FDE2C" w14:textId="77777777" w:rsidR="00082DBF" w:rsidRDefault="00082DBF" w:rsidP="00082DBF">
      <w:pPr>
        <w:pStyle w:val="NoSpacing"/>
      </w:pPr>
      <w:r>
        <w:t xml:space="preserve">Vicar of </w:t>
      </w:r>
      <w:proofErr w:type="spellStart"/>
      <w:r>
        <w:t>Dilwyn</w:t>
      </w:r>
      <w:proofErr w:type="spellEnd"/>
      <w:r>
        <w:t>, Herefordshire.</w:t>
      </w:r>
    </w:p>
    <w:p w14:paraId="1AAB20D1" w14:textId="77777777" w:rsidR="00082DBF" w:rsidRDefault="00082DBF" w:rsidP="00082DBF">
      <w:pPr>
        <w:pStyle w:val="NoSpacing"/>
      </w:pPr>
    </w:p>
    <w:p w14:paraId="3216BBE2" w14:textId="77777777" w:rsidR="00082DBF" w:rsidRDefault="00082DBF" w:rsidP="00082DBF">
      <w:pPr>
        <w:pStyle w:val="NoSpacing"/>
      </w:pPr>
    </w:p>
    <w:p w14:paraId="2D328B4B" w14:textId="6A15E329" w:rsidR="00082DBF" w:rsidRDefault="00082DBF" w:rsidP="00082DBF">
      <w:pPr>
        <w:pStyle w:val="NoSpacing"/>
      </w:pPr>
      <w:r>
        <w:tab/>
        <w:t>1480</w:t>
      </w:r>
      <w:r>
        <w:tab/>
        <w:t>He became Vicar</w:t>
      </w:r>
      <w:r>
        <w:t xml:space="preserve"> of Felton.</w:t>
      </w:r>
      <w:bookmarkStart w:id="0" w:name="_GoBack"/>
      <w:bookmarkEnd w:id="0"/>
    </w:p>
    <w:p w14:paraId="07168CF3" w14:textId="77777777" w:rsidR="00082DBF" w:rsidRDefault="00082DBF" w:rsidP="00082DBF">
      <w:pPr>
        <w:pStyle w:val="NoSpacing"/>
      </w:pPr>
      <w:r>
        <w:tab/>
      </w:r>
      <w:r>
        <w:tab/>
        <w:t>(</w:t>
      </w:r>
      <w:hyperlink r:id="rId6" w:history="1">
        <w:r w:rsidRPr="00DF1BA4">
          <w:rPr>
            <w:rStyle w:val="Hyperlink"/>
          </w:rPr>
          <w:t>www.melocki.org.uk/diocese/Dilwyn.html</w:t>
        </w:r>
      </w:hyperlink>
      <w:r>
        <w:t>)</w:t>
      </w:r>
    </w:p>
    <w:p w14:paraId="0729EB72" w14:textId="77777777" w:rsidR="00082DBF" w:rsidRDefault="00082DBF" w:rsidP="00082DBF">
      <w:pPr>
        <w:pStyle w:val="NoSpacing"/>
      </w:pPr>
    </w:p>
    <w:p w14:paraId="6E3A2B7C" w14:textId="77777777" w:rsidR="00082DBF" w:rsidRDefault="00082DBF" w:rsidP="00082DBF">
      <w:pPr>
        <w:pStyle w:val="NoSpacing"/>
      </w:pPr>
    </w:p>
    <w:p w14:paraId="48A3214B" w14:textId="77777777" w:rsidR="00082DBF" w:rsidRPr="004E45FB" w:rsidRDefault="00082DBF" w:rsidP="00082DBF">
      <w:pPr>
        <w:pStyle w:val="NoSpacing"/>
      </w:pPr>
      <w:r>
        <w:t>12 October 2019</w:t>
      </w:r>
    </w:p>
    <w:p w14:paraId="7E5CD47F" w14:textId="670472EE" w:rsidR="006B2F86" w:rsidRPr="00082DBF" w:rsidRDefault="00082DBF" w:rsidP="00E71FC3">
      <w:pPr>
        <w:pStyle w:val="NoSpacing"/>
      </w:pPr>
    </w:p>
    <w:sectPr w:rsidR="006B2F86" w:rsidRPr="00082DBF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E05976" w14:textId="77777777" w:rsidR="00082DBF" w:rsidRDefault="00082DBF" w:rsidP="00E71FC3">
      <w:pPr>
        <w:spacing w:after="0" w:line="240" w:lineRule="auto"/>
      </w:pPr>
      <w:r>
        <w:separator/>
      </w:r>
    </w:p>
  </w:endnote>
  <w:endnote w:type="continuationSeparator" w:id="0">
    <w:p w14:paraId="2ECCC52D" w14:textId="77777777" w:rsidR="00082DBF" w:rsidRDefault="00082DB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6CE2F0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709B94" w14:textId="77777777" w:rsidR="00082DBF" w:rsidRDefault="00082DBF" w:rsidP="00E71FC3">
      <w:pPr>
        <w:spacing w:after="0" w:line="240" w:lineRule="auto"/>
      </w:pPr>
      <w:r>
        <w:separator/>
      </w:r>
    </w:p>
  </w:footnote>
  <w:footnote w:type="continuationSeparator" w:id="0">
    <w:p w14:paraId="1CEB3C88" w14:textId="77777777" w:rsidR="00082DBF" w:rsidRDefault="00082DB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2DBF"/>
    <w:rsid w:val="00082DBF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0213F8"/>
  <w15:chartTrackingRefBased/>
  <w15:docId w15:val="{EE0BAC49-2D31-488C-A98C-7E4763803F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082DB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locki.org.uk/diocese/Dilwyn.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6</TotalTime>
  <Pages>1</Pages>
  <Words>32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2019-10-12T14:47:00Z</dcterms:created>
  <dcterms:modified xsi:type="dcterms:W3CDTF">2019-10-12T14:53:00Z</dcterms:modified>
</cp:coreProperties>
</file>