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93" w:rsidRDefault="00077293" w:rsidP="00077293">
      <w:pPr>
        <w:pStyle w:val="NoSpacing"/>
        <w:jc w:val="both"/>
      </w:pPr>
      <w:r>
        <w:rPr>
          <w:u w:val="single"/>
        </w:rPr>
        <w:t>Thomas LONG</w:t>
      </w:r>
      <w:r>
        <w:t xml:space="preserve">      (fl.1488)</w:t>
      </w: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  <w:r>
        <w:t xml:space="preserve">Cousin of Drew </w:t>
      </w:r>
      <w:proofErr w:type="spellStart"/>
      <w:proofErr w:type="gramStart"/>
      <w:r>
        <w:t>Mompesson</w:t>
      </w:r>
      <w:proofErr w:type="spellEnd"/>
      <w:r>
        <w:t>(</w:t>
      </w:r>
      <w:proofErr w:type="gramEnd"/>
      <w:r>
        <w:t>q.v.).   (“Somerset Medieval Wills” pp.1-2)</w:t>
      </w: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  <w:r>
        <w:t>14 Aug.1488</w:t>
      </w:r>
      <w:r>
        <w:tab/>
        <w:t>Drew bequeathed him his best bill in his Will.</w:t>
      </w:r>
    </w:p>
    <w:p w:rsidR="00077293" w:rsidRDefault="00077293" w:rsidP="00077293">
      <w:pPr>
        <w:pStyle w:val="NoSpacing"/>
        <w:jc w:val="both"/>
      </w:pPr>
      <w:r>
        <w:tab/>
      </w:r>
      <w:r>
        <w:tab/>
        <w:t>(ibid)</w:t>
      </w: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</w:p>
    <w:p w:rsidR="00077293" w:rsidRDefault="00077293" w:rsidP="00077293">
      <w:pPr>
        <w:pStyle w:val="NoSpacing"/>
        <w:jc w:val="both"/>
      </w:pPr>
      <w:r>
        <w:t>29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293" w:rsidRDefault="00077293" w:rsidP="00920DE3">
      <w:pPr>
        <w:spacing w:after="0" w:line="240" w:lineRule="auto"/>
      </w:pPr>
      <w:r>
        <w:separator/>
      </w:r>
    </w:p>
  </w:endnote>
  <w:endnote w:type="continuationSeparator" w:id="0">
    <w:p w:rsidR="00077293" w:rsidRDefault="000772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293" w:rsidRDefault="00077293" w:rsidP="00920DE3">
      <w:pPr>
        <w:spacing w:after="0" w:line="240" w:lineRule="auto"/>
      </w:pPr>
      <w:r>
        <w:separator/>
      </w:r>
    </w:p>
  </w:footnote>
  <w:footnote w:type="continuationSeparator" w:id="0">
    <w:p w:rsidR="00077293" w:rsidRDefault="000772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93"/>
    <w:rsid w:val="0007729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2014-08-11T19:26:00Z</dcterms:created>
  <dcterms:modified xsi:type="dcterms:W3CDTF">2014-08-11T19:26:00Z</dcterms:modified>
</cp:coreProperties>
</file>