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2B6D7" w14:textId="77777777" w:rsidR="00DC0259" w:rsidRDefault="00DC0259" w:rsidP="00DC025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Thomas LONG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2D0D4CCB" w14:textId="77777777" w:rsidR="00DC0259" w:rsidRDefault="00DC0259" w:rsidP="00DC025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247D6CB" w14:textId="77777777" w:rsidR="00DC0259" w:rsidRDefault="00DC0259" w:rsidP="00DC025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9081BC9" w14:textId="77777777" w:rsidR="00DC0259" w:rsidRDefault="00DC0259" w:rsidP="00DC025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He made a plaint of trespass against Thomas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Barnarde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Sutton, Wiltshire(q.v.),</w:t>
      </w:r>
    </w:p>
    <w:p w14:paraId="571ED98A" w14:textId="77777777" w:rsidR="00DC0259" w:rsidRDefault="00DC0259" w:rsidP="00DC025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and 24 others.</w:t>
      </w:r>
    </w:p>
    <w:p w14:paraId="558C7612" w14:textId="77777777" w:rsidR="00DC0259" w:rsidRDefault="00DC0259" w:rsidP="00DC025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089A82CF" w14:textId="77777777" w:rsidR="00DC0259" w:rsidRDefault="00DC0259" w:rsidP="00DC025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A98F2C0" w14:textId="77777777" w:rsidR="00DC0259" w:rsidRDefault="00DC0259" w:rsidP="00DC025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8A58864" w14:textId="77777777" w:rsidR="00DC0259" w:rsidRDefault="00DC0259" w:rsidP="00DC0259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15 September 2021</w:t>
      </w:r>
    </w:p>
    <w:p w14:paraId="5132B4E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B197B" w14:textId="77777777" w:rsidR="00DC0259" w:rsidRDefault="00DC0259" w:rsidP="009139A6">
      <w:r>
        <w:separator/>
      </w:r>
    </w:p>
  </w:endnote>
  <w:endnote w:type="continuationSeparator" w:id="0">
    <w:p w14:paraId="4CFA5117" w14:textId="77777777" w:rsidR="00DC0259" w:rsidRDefault="00DC02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9437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2DE03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285C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51CD91" w14:textId="77777777" w:rsidR="00DC0259" w:rsidRDefault="00DC0259" w:rsidP="009139A6">
      <w:r>
        <w:separator/>
      </w:r>
    </w:p>
  </w:footnote>
  <w:footnote w:type="continuationSeparator" w:id="0">
    <w:p w14:paraId="1807C077" w14:textId="77777777" w:rsidR="00DC0259" w:rsidRDefault="00DC02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40EA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71A2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5AC5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25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C025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AFE98"/>
  <w15:chartTrackingRefBased/>
  <w15:docId w15:val="{2B7E0731-4F79-4F11-AEBE-666A0ED1C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C02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2021-10-26T06:52:00Z</dcterms:created>
  <dcterms:modified xsi:type="dcterms:W3CDTF">2021-10-26T06:53:00Z</dcterms:modified>
</cp:coreProperties>
</file>