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36268E9" w14:textId="77777777" w:rsidR="00D84FCA" w:rsidRDefault="00D84FCA" w:rsidP="00D84FCA">
      <w:pPr>
        <w:pStyle w:val="NoSpacing"/>
      </w:pPr>
      <w:r>
        <w:rPr>
          <w:u w:val="single"/>
        </w:rPr>
        <w:t>Thomas LONG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fl.1425)</w:t>
      </w:r>
    </w:p>
    <w:p w14:paraId="015F891E" w14:textId="77777777" w:rsidR="00D84FCA" w:rsidRDefault="00D84FCA" w:rsidP="00D84FCA">
      <w:pPr>
        <w:pStyle w:val="NoSpacing"/>
      </w:pPr>
    </w:p>
    <w:p w14:paraId="491BE88A" w14:textId="77777777" w:rsidR="00D84FCA" w:rsidRDefault="00D84FCA" w:rsidP="00D84FCA">
      <w:pPr>
        <w:pStyle w:val="NoSpacing"/>
      </w:pPr>
    </w:p>
    <w:p w14:paraId="4EB4C927" w14:textId="77777777" w:rsidR="00D84FCA" w:rsidRDefault="00D84FCA" w:rsidP="00D84FCA">
      <w:pPr>
        <w:pStyle w:val="NoSpacing"/>
      </w:pPr>
      <w:r>
        <w:t>25 Apr.1425</w:t>
      </w:r>
      <w:r>
        <w:tab/>
        <w:t>He was a juror on the inquisition held in Thame, Oxfordshire, into lands</w:t>
      </w:r>
    </w:p>
    <w:p w14:paraId="0895CC5E" w14:textId="77777777" w:rsidR="00D84FCA" w:rsidRDefault="00D84FCA" w:rsidP="00D84FCA">
      <w:pPr>
        <w:pStyle w:val="NoSpacing"/>
      </w:pPr>
      <w:r>
        <w:tab/>
      </w:r>
      <w:r>
        <w:tab/>
        <w:t xml:space="preserve">of the late William </w:t>
      </w:r>
      <w:proofErr w:type="spellStart"/>
      <w:r>
        <w:t>Baldyngton</w:t>
      </w:r>
      <w:proofErr w:type="spellEnd"/>
      <w:r>
        <w:t>(q.v.).</w:t>
      </w:r>
    </w:p>
    <w:p w14:paraId="75CDD48A" w14:textId="77777777" w:rsidR="00D84FCA" w:rsidRDefault="00D84FCA" w:rsidP="00D84FCA">
      <w:pPr>
        <w:pStyle w:val="NoSpacing"/>
      </w:pPr>
      <w:r>
        <w:tab/>
      </w:r>
      <w:r>
        <w:tab/>
        <w:t xml:space="preserve">(www.inquisitionspostmortem.ac.uk ref. </w:t>
      </w:r>
      <w:proofErr w:type="spellStart"/>
      <w:r>
        <w:t>eCIPM</w:t>
      </w:r>
      <w:proofErr w:type="spellEnd"/>
      <w:r>
        <w:t xml:space="preserve"> 22-415)</w:t>
      </w:r>
    </w:p>
    <w:p w14:paraId="745F9A48" w14:textId="77777777" w:rsidR="00D84FCA" w:rsidRDefault="00D84FCA" w:rsidP="00D84FCA">
      <w:pPr>
        <w:pStyle w:val="NoSpacing"/>
      </w:pPr>
    </w:p>
    <w:p w14:paraId="12AEA895" w14:textId="77777777" w:rsidR="00D84FCA" w:rsidRDefault="00D84FCA" w:rsidP="00D84FCA">
      <w:pPr>
        <w:pStyle w:val="NoSpacing"/>
      </w:pPr>
    </w:p>
    <w:p w14:paraId="5186094F" w14:textId="77777777" w:rsidR="00D84FCA" w:rsidRPr="005D46CD" w:rsidRDefault="00D84FCA" w:rsidP="00D84FCA">
      <w:pPr>
        <w:pStyle w:val="NoSpacing"/>
      </w:pPr>
      <w:r>
        <w:t>17 October 2018</w:t>
      </w:r>
    </w:p>
    <w:p w14:paraId="3CA49C0D" w14:textId="25B2B1F9" w:rsidR="006B2F86" w:rsidRPr="00D84FCA" w:rsidRDefault="00D84FCA" w:rsidP="00E71FC3">
      <w:pPr>
        <w:pStyle w:val="NoSpacing"/>
      </w:pPr>
      <w:bookmarkStart w:id="0" w:name="_GoBack"/>
      <w:bookmarkEnd w:id="0"/>
    </w:p>
    <w:sectPr w:rsidR="006B2F86" w:rsidRPr="00D84FCA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C800CFC" w14:textId="77777777" w:rsidR="00D84FCA" w:rsidRDefault="00D84FCA" w:rsidP="00E71FC3">
      <w:pPr>
        <w:spacing w:after="0" w:line="240" w:lineRule="auto"/>
      </w:pPr>
      <w:r>
        <w:separator/>
      </w:r>
    </w:p>
  </w:endnote>
  <w:endnote w:type="continuationSeparator" w:id="0">
    <w:p w14:paraId="0E65AECD" w14:textId="77777777" w:rsidR="00D84FCA" w:rsidRDefault="00D84FCA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FFBF83B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2036948" w14:textId="77777777" w:rsidR="00D84FCA" w:rsidRDefault="00D84FCA" w:rsidP="00E71FC3">
      <w:pPr>
        <w:spacing w:after="0" w:line="240" w:lineRule="auto"/>
      </w:pPr>
      <w:r>
        <w:separator/>
      </w:r>
    </w:p>
  </w:footnote>
  <w:footnote w:type="continuationSeparator" w:id="0">
    <w:p w14:paraId="6DE4243D" w14:textId="77777777" w:rsidR="00D84FCA" w:rsidRDefault="00D84FCA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4FCA"/>
    <w:rsid w:val="001A7C09"/>
    <w:rsid w:val="00577BD5"/>
    <w:rsid w:val="00656CBA"/>
    <w:rsid w:val="006A1F77"/>
    <w:rsid w:val="00733BE7"/>
    <w:rsid w:val="00AB52E8"/>
    <w:rsid w:val="00B16D3F"/>
    <w:rsid w:val="00BB41AC"/>
    <w:rsid w:val="00D84FCA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A9C680"/>
  <w15:chartTrackingRefBased/>
  <w15:docId w15:val="{B164B090-2A5A-4CF3-B6E8-FA9EDE3901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34</Words>
  <Characters>194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2018-10-17T16:33:00Z</dcterms:created>
  <dcterms:modified xsi:type="dcterms:W3CDTF">2018-10-17T16:33:00Z</dcterms:modified>
</cp:coreProperties>
</file>