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F85" w:rsidRDefault="00566F85" w:rsidP="00566F85">
      <w:pPr>
        <w:pStyle w:val="NoSpacing"/>
      </w:pPr>
      <w:r>
        <w:rPr>
          <w:u w:val="single"/>
        </w:rPr>
        <w:t>Richard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66F85" w:rsidRDefault="00566F85" w:rsidP="00566F85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</w:p>
    <w:p w:rsidR="00566F85" w:rsidRDefault="00566F85" w:rsidP="00566F85">
      <w:pPr>
        <w:pStyle w:val="NoSpacing"/>
      </w:pPr>
    </w:p>
    <w:p w:rsidR="00566F85" w:rsidRDefault="00566F85" w:rsidP="00566F85">
      <w:pPr>
        <w:pStyle w:val="NoSpacing"/>
      </w:pPr>
    </w:p>
    <w:p w:rsidR="00566F85" w:rsidRDefault="00566F85" w:rsidP="00566F85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566F85" w:rsidRDefault="00566F85" w:rsidP="00566F85">
      <w:pPr>
        <w:pStyle w:val="NoSpacing"/>
      </w:pPr>
    </w:p>
    <w:p w:rsidR="00566F85" w:rsidRDefault="00566F85" w:rsidP="00566F85">
      <w:pPr>
        <w:pStyle w:val="NoSpacing"/>
      </w:pPr>
    </w:p>
    <w:p w:rsidR="00566F85" w:rsidRPr="00152FD7" w:rsidRDefault="00566F85" w:rsidP="00566F85">
      <w:pPr>
        <w:pStyle w:val="NoSpacing"/>
      </w:pPr>
      <w:r>
        <w:t>31 August 2016</w:t>
      </w:r>
    </w:p>
    <w:p w:rsidR="006B2F86" w:rsidRPr="00566F85" w:rsidRDefault="00566F85" w:rsidP="00E71FC3">
      <w:pPr>
        <w:pStyle w:val="NoSpacing"/>
      </w:pPr>
      <w:bookmarkStart w:id="0" w:name="_GoBack"/>
      <w:bookmarkEnd w:id="0"/>
    </w:p>
    <w:sectPr w:rsidR="006B2F86" w:rsidRPr="00566F8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F85" w:rsidRDefault="00566F85" w:rsidP="00E71FC3">
      <w:pPr>
        <w:spacing w:after="0" w:line="240" w:lineRule="auto"/>
      </w:pPr>
      <w:r>
        <w:separator/>
      </w:r>
    </w:p>
  </w:endnote>
  <w:endnote w:type="continuationSeparator" w:id="0">
    <w:p w:rsidR="00566F85" w:rsidRDefault="00566F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F85" w:rsidRDefault="00566F85" w:rsidP="00E71FC3">
      <w:pPr>
        <w:spacing w:after="0" w:line="240" w:lineRule="auto"/>
      </w:pPr>
      <w:r>
        <w:separator/>
      </w:r>
    </w:p>
  </w:footnote>
  <w:footnote w:type="continuationSeparator" w:id="0">
    <w:p w:rsidR="00566F85" w:rsidRDefault="00566F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85"/>
    <w:rsid w:val="001A7C09"/>
    <w:rsid w:val="00566F8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CBFD9"/>
  <w15:chartTrackingRefBased/>
  <w15:docId w15:val="{D7373023-0E5D-4F1E-B48E-7A15FD5E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2016-08-31T16:09:00Z</dcterms:created>
  <dcterms:modified xsi:type="dcterms:W3CDTF">2016-08-31T16:09:00Z</dcterms:modified>
</cp:coreProperties>
</file>