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08809" w14:textId="77777777" w:rsidR="00317044" w:rsidRDefault="00317044" w:rsidP="003170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Katherine LONG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fl.1474)</w:t>
      </w:r>
    </w:p>
    <w:p w14:paraId="5E8FA2CA" w14:textId="77777777" w:rsidR="00317044" w:rsidRDefault="00317044" w:rsidP="003170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Canterbury.</w:t>
      </w:r>
    </w:p>
    <w:p w14:paraId="4764F58D" w14:textId="77777777" w:rsidR="00317044" w:rsidRDefault="00317044" w:rsidP="00317044">
      <w:pPr>
        <w:pStyle w:val="NoSpacing"/>
        <w:rPr>
          <w:rFonts w:cs="Times New Roman"/>
          <w:szCs w:val="24"/>
        </w:rPr>
      </w:pPr>
    </w:p>
    <w:p w14:paraId="072CF7B8" w14:textId="77777777" w:rsidR="00317044" w:rsidRDefault="00317044" w:rsidP="00317044">
      <w:pPr>
        <w:pStyle w:val="NoSpacing"/>
        <w:rPr>
          <w:rFonts w:cs="Times New Roman"/>
          <w:szCs w:val="24"/>
        </w:rPr>
      </w:pPr>
    </w:p>
    <w:p w14:paraId="63280AFC" w14:textId="77777777" w:rsidR="00317044" w:rsidRDefault="00317044" w:rsidP="003170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1474</w:t>
      </w:r>
      <w:r>
        <w:rPr>
          <w:rFonts w:cs="Times New Roman"/>
          <w:szCs w:val="24"/>
        </w:rPr>
        <w:tab/>
        <w:t>She made her Will.</w:t>
      </w:r>
    </w:p>
    <w:p w14:paraId="123A47C8" w14:textId="77777777" w:rsidR="00317044" w:rsidRDefault="00317044" w:rsidP="003170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60E07C27" w14:textId="77777777" w:rsidR="00317044" w:rsidRDefault="00317044" w:rsidP="00317044">
      <w:pPr>
        <w:pStyle w:val="NoSpacing"/>
        <w:rPr>
          <w:rFonts w:cs="Times New Roman"/>
          <w:szCs w:val="24"/>
        </w:rPr>
      </w:pPr>
    </w:p>
    <w:p w14:paraId="1F07BC5C" w14:textId="77777777" w:rsidR="00317044" w:rsidRDefault="00317044" w:rsidP="00317044">
      <w:pPr>
        <w:pStyle w:val="NoSpacing"/>
        <w:rPr>
          <w:rFonts w:cs="Times New Roman"/>
          <w:szCs w:val="24"/>
        </w:rPr>
      </w:pPr>
    </w:p>
    <w:p w14:paraId="06D1E73F" w14:textId="77777777" w:rsidR="00317044" w:rsidRDefault="00317044" w:rsidP="003170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September 2022</w:t>
      </w:r>
    </w:p>
    <w:p w14:paraId="15ACD85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4FB57" w14:textId="77777777" w:rsidR="00317044" w:rsidRDefault="00317044" w:rsidP="009139A6">
      <w:r>
        <w:separator/>
      </w:r>
    </w:p>
  </w:endnote>
  <w:endnote w:type="continuationSeparator" w:id="0">
    <w:p w14:paraId="36C545B5" w14:textId="77777777" w:rsidR="00317044" w:rsidRDefault="003170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195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94BE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D46B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4CF83" w14:textId="77777777" w:rsidR="00317044" w:rsidRDefault="00317044" w:rsidP="009139A6">
      <w:r>
        <w:separator/>
      </w:r>
    </w:p>
  </w:footnote>
  <w:footnote w:type="continuationSeparator" w:id="0">
    <w:p w14:paraId="63503C04" w14:textId="77777777" w:rsidR="00317044" w:rsidRDefault="003170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355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C68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1E7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044"/>
    <w:rsid w:val="000666E0"/>
    <w:rsid w:val="002510B7"/>
    <w:rsid w:val="0031704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7CA0C"/>
  <w15:chartTrackingRefBased/>
  <w15:docId w15:val="{C681F846-0074-4F01-BE00-747D947E8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170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2023-01-26T20:43:00Z</dcterms:created>
  <dcterms:modified xsi:type="dcterms:W3CDTF">2023-01-26T20:44:00Z</dcterms:modified>
</cp:coreProperties>
</file>