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B1CD3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LONG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1EED700B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15F021FA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</w:p>
    <w:p w14:paraId="38542E57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</w:p>
    <w:p w14:paraId="10829421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was one of the Chamberlains. (R.F.Y. p.213)</w:t>
      </w:r>
    </w:p>
    <w:p w14:paraId="7C796544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</w:p>
    <w:p w14:paraId="582ED325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</w:p>
    <w:p w14:paraId="17670C95" w14:textId="77777777" w:rsidR="00F332C1" w:rsidRDefault="00F332C1" w:rsidP="00F332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2018</w:t>
      </w:r>
    </w:p>
    <w:p w14:paraId="51C09C92" w14:textId="77777777" w:rsidR="006B2F86" w:rsidRPr="00E71FC3" w:rsidRDefault="00F332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EE813" w14:textId="77777777" w:rsidR="00F332C1" w:rsidRDefault="00F332C1" w:rsidP="00E71FC3">
      <w:r>
        <w:separator/>
      </w:r>
    </w:p>
  </w:endnote>
  <w:endnote w:type="continuationSeparator" w:id="0">
    <w:p w14:paraId="438272BD" w14:textId="77777777" w:rsidR="00F332C1" w:rsidRDefault="00F332C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1B0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36DEB" w14:textId="77777777" w:rsidR="00F332C1" w:rsidRDefault="00F332C1" w:rsidP="00E71FC3">
      <w:r>
        <w:separator/>
      </w:r>
    </w:p>
  </w:footnote>
  <w:footnote w:type="continuationSeparator" w:id="0">
    <w:p w14:paraId="3F6E5242" w14:textId="77777777" w:rsidR="00F332C1" w:rsidRDefault="00F332C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2C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EFE09"/>
  <w15:chartTrackingRefBased/>
  <w15:docId w15:val="{2EBCB6F0-E710-434F-B5A5-FE58E62D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32C1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2018-11-18T14:42:00Z</dcterms:created>
  <dcterms:modified xsi:type="dcterms:W3CDTF">2018-11-18T14:43:00Z</dcterms:modified>
</cp:coreProperties>
</file>