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2FCA4" w14:textId="77777777" w:rsidR="00924778" w:rsidRDefault="00924778" w:rsidP="009247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LONG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1622E890" w14:textId="77777777" w:rsidR="00924778" w:rsidRDefault="00924778" w:rsidP="009247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Linton.</w:t>
      </w:r>
    </w:p>
    <w:p w14:paraId="54408CA4" w14:textId="77777777" w:rsidR="00924778" w:rsidRDefault="00924778" w:rsidP="00924778">
      <w:pPr>
        <w:pStyle w:val="NoSpacing"/>
        <w:rPr>
          <w:rFonts w:cs="Times New Roman"/>
          <w:szCs w:val="24"/>
        </w:rPr>
      </w:pPr>
    </w:p>
    <w:p w14:paraId="4B604F7C" w14:textId="77777777" w:rsidR="00924778" w:rsidRDefault="00924778" w:rsidP="00924778">
      <w:pPr>
        <w:pStyle w:val="NoSpacing"/>
        <w:rPr>
          <w:rFonts w:cs="Times New Roman"/>
          <w:szCs w:val="24"/>
        </w:rPr>
      </w:pPr>
    </w:p>
    <w:p w14:paraId="48D63511" w14:textId="77777777" w:rsidR="00924778" w:rsidRDefault="00924778" w:rsidP="009247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5CBEB207" w14:textId="77777777" w:rsidR="00924778" w:rsidRDefault="00924778" w:rsidP="009247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1AC0A31E" w14:textId="77777777" w:rsidR="00924778" w:rsidRDefault="00924778" w:rsidP="009247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Cambridgeshire.</w:t>
      </w:r>
    </w:p>
    <w:p w14:paraId="6B3E70F1" w14:textId="77777777" w:rsidR="00924778" w:rsidRDefault="00924778" w:rsidP="009247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557FAC7C" w14:textId="77777777" w:rsidR="00924778" w:rsidRDefault="00924778" w:rsidP="00924778">
      <w:pPr>
        <w:pStyle w:val="NoSpacing"/>
        <w:rPr>
          <w:rFonts w:cs="Times New Roman"/>
          <w:szCs w:val="24"/>
        </w:rPr>
      </w:pPr>
    </w:p>
    <w:p w14:paraId="1E08F048" w14:textId="77777777" w:rsidR="00924778" w:rsidRDefault="00924778" w:rsidP="00924778">
      <w:pPr>
        <w:pStyle w:val="NoSpacing"/>
        <w:rPr>
          <w:rFonts w:cs="Times New Roman"/>
          <w:szCs w:val="24"/>
        </w:rPr>
      </w:pPr>
    </w:p>
    <w:p w14:paraId="57F6CED3" w14:textId="77777777" w:rsidR="00924778" w:rsidRDefault="00924778" w:rsidP="009247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2023</w:t>
      </w:r>
    </w:p>
    <w:p w14:paraId="58EC02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3AD29" w14:textId="77777777" w:rsidR="00924778" w:rsidRDefault="00924778" w:rsidP="009139A6">
      <w:r>
        <w:separator/>
      </w:r>
    </w:p>
  </w:endnote>
  <w:endnote w:type="continuationSeparator" w:id="0">
    <w:p w14:paraId="29AA5E4A" w14:textId="77777777" w:rsidR="00924778" w:rsidRDefault="009247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0D5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D38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97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4A46E" w14:textId="77777777" w:rsidR="00924778" w:rsidRDefault="00924778" w:rsidP="009139A6">
      <w:r>
        <w:separator/>
      </w:r>
    </w:p>
  </w:footnote>
  <w:footnote w:type="continuationSeparator" w:id="0">
    <w:p w14:paraId="1B9A0589" w14:textId="77777777" w:rsidR="00924778" w:rsidRDefault="009247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65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BA8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88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78"/>
    <w:rsid w:val="000666E0"/>
    <w:rsid w:val="002510B7"/>
    <w:rsid w:val="005C130B"/>
    <w:rsid w:val="00826F5C"/>
    <w:rsid w:val="009139A6"/>
    <w:rsid w:val="00924778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BAA80"/>
  <w15:chartTrackingRefBased/>
  <w15:docId w15:val="{36E73D1B-006D-481E-A7A0-E1D26907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2023-12-27T20:42:00Z</dcterms:created>
  <dcterms:modified xsi:type="dcterms:W3CDTF">2023-12-27T20:42:00Z</dcterms:modified>
</cp:coreProperties>
</file>