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4EAD" w14:textId="77777777" w:rsidR="00E82BE7" w:rsidRPr="00690BA6" w:rsidRDefault="00E82BE7" w:rsidP="00E82B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LONG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7F9024F" w14:textId="77777777" w:rsidR="00E82BE7" w:rsidRDefault="00E82BE7" w:rsidP="00E82B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6DA8B22" w14:textId="77777777" w:rsidR="00E82BE7" w:rsidRDefault="00E82BE7" w:rsidP="00E82B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8698D" w14:textId="77777777" w:rsidR="00E82BE7" w:rsidRDefault="00E82BE7" w:rsidP="00E82B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603AA" w14:textId="77777777" w:rsidR="00E82BE7" w:rsidRDefault="00E82BE7" w:rsidP="00E82B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0E176881" w14:textId="77777777" w:rsidR="00E82BE7" w:rsidRDefault="00E82BE7" w:rsidP="00E82BE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310C4E0" w14:textId="77777777" w:rsidR="00E82BE7" w:rsidRDefault="00E82BE7" w:rsidP="00E82BE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55D9F11" w14:textId="77777777" w:rsidR="00E82BE7" w:rsidRDefault="00E82BE7" w:rsidP="00E82B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3AC12EA" w14:textId="77777777" w:rsidR="00E82BE7" w:rsidRDefault="00E82BE7" w:rsidP="00E82B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B5E5647" w14:textId="77777777" w:rsidR="00E82BE7" w:rsidRDefault="00E82BE7" w:rsidP="00E82B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April 2021</w:t>
      </w:r>
    </w:p>
    <w:p w14:paraId="322D55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186C8" w14:textId="77777777" w:rsidR="00E82BE7" w:rsidRDefault="00E82BE7" w:rsidP="009139A6">
      <w:r>
        <w:separator/>
      </w:r>
    </w:p>
  </w:endnote>
  <w:endnote w:type="continuationSeparator" w:id="0">
    <w:p w14:paraId="64D8640A" w14:textId="77777777" w:rsidR="00E82BE7" w:rsidRDefault="00E82B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2E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501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47D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DA2D" w14:textId="77777777" w:rsidR="00E82BE7" w:rsidRDefault="00E82BE7" w:rsidP="009139A6">
      <w:r>
        <w:separator/>
      </w:r>
    </w:p>
  </w:footnote>
  <w:footnote w:type="continuationSeparator" w:id="0">
    <w:p w14:paraId="062FE8AE" w14:textId="77777777" w:rsidR="00E82BE7" w:rsidRDefault="00E82B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021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2A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78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E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2BE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AA04B"/>
  <w15:chartTrackingRefBased/>
  <w15:docId w15:val="{69B5D91A-AB35-498C-9ACE-69AEADC5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2021-05-13T11:37:00Z</dcterms:created>
  <dcterms:modified xsi:type="dcterms:W3CDTF">2021-05-13T11:37:00Z</dcterms:modified>
</cp:coreProperties>
</file>