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065A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LONDONE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065AF" w:rsidRDefault="00E065A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Prebendary of Wellington, Hereford Cathedral.</w:t>
      </w:r>
    </w:p>
    <w:p w:rsidR="00E065AF" w:rsidRDefault="00E065A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65AF" w:rsidRDefault="00E065A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65AF" w:rsidRDefault="00E065A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Sep.1420</w:t>
      </w:r>
      <w:r>
        <w:rPr>
          <w:rFonts w:ascii="Times New Roman" w:hAnsi="Times New Roman" w:cs="Times New Roman"/>
          <w:sz w:val="24"/>
          <w:szCs w:val="24"/>
        </w:rPr>
        <w:tab/>
      </w:r>
      <w:r w:rsidR="00A750B6">
        <w:rPr>
          <w:rFonts w:ascii="Times New Roman" w:hAnsi="Times New Roman" w:cs="Times New Roman"/>
          <w:sz w:val="24"/>
          <w:szCs w:val="24"/>
        </w:rPr>
        <w:t>He had resigned by this date.</w:t>
      </w:r>
    </w:p>
    <w:p w:rsidR="00A750B6" w:rsidRDefault="00A750B6" w:rsidP="00A75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(Register of Edmund Lacy, Bishop of Hereford, 1417-20, p.117)</w:t>
      </w:r>
    </w:p>
    <w:p w:rsidR="00A750B6" w:rsidRDefault="00A750B6" w:rsidP="00A75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0B6" w:rsidRDefault="00A750B6" w:rsidP="00A75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0B6" w:rsidRPr="00E065AF" w:rsidRDefault="00A750B6" w:rsidP="00A75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  <w:bookmarkStart w:id="0" w:name="_GoBack"/>
      <w:bookmarkEnd w:id="0"/>
    </w:p>
    <w:sectPr w:rsidR="00A750B6" w:rsidRPr="00E065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5AF" w:rsidRDefault="00E065AF" w:rsidP="00564E3C">
      <w:pPr>
        <w:spacing w:after="0" w:line="240" w:lineRule="auto"/>
      </w:pPr>
      <w:r>
        <w:separator/>
      </w:r>
    </w:p>
  </w:endnote>
  <w:endnote w:type="continuationSeparator" w:id="0">
    <w:p w:rsidR="00E065AF" w:rsidRDefault="00E065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065AF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5AF" w:rsidRDefault="00E065AF" w:rsidP="00564E3C">
      <w:pPr>
        <w:spacing w:after="0" w:line="240" w:lineRule="auto"/>
      </w:pPr>
      <w:r>
        <w:separator/>
      </w:r>
    </w:p>
  </w:footnote>
  <w:footnote w:type="continuationSeparator" w:id="0">
    <w:p w:rsidR="00E065AF" w:rsidRDefault="00E065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AF"/>
    <w:rsid w:val="00372DC6"/>
    <w:rsid w:val="00564E3C"/>
    <w:rsid w:val="0064591D"/>
    <w:rsid w:val="00A750B6"/>
    <w:rsid w:val="00DD5B8A"/>
    <w:rsid w:val="00E065AF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8D871"/>
  <w15:chartTrackingRefBased/>
  <w15:docId w15:val="{9387C061-7D19-4197-A2C5-70665AF1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2015-12-21T16:35:00Z</dcterms:created>
  <dcterms:modified xsi:type="dcterms:W3CDTF">2015-12-21T17:22:00Z</dcterms:modified>
</cp:coreProperties>
</file>