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E6843D" w14:textId="77777777" w:rsidR="00E55011" w:rsidRDefault="00E55011" w:rsidP="00E5501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sir John LONDON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fl.1479)</w:t>
      </w:r>
    </w:p>
    <w:p w14:paraId="736BDFCA" w14:textId="77777777" w:rsidR="00E55011" w:rsidRDefault="00E55011" w:rsidP="00E5501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Rector of </w:t>
      </w:r>
      <w:proofErr w:type="spellStart"/>
      <w:r>
        <w:rPr>
          <w:rFonts w:eastAsia="Times New Roman" w:cs="Times New Roman"/>
          <w:szCs w:val="24"/>
        </w:rPr>
        <w:t>Brinksworth</w:t>
      </w:r>
      <w:proofErr w:type="spellEnd"/>
      <w:r>
        <w:rPr>
          <w:rFonts w:eastAsia="Times New Roman" w:cs="Times New Roman"/>
          <w:szCs w:val="24"/>
        </w:rPr>
        <w:t>, Wiltshire.</w:t>
      </w:r>
    </w:p>
    <w:p w14:paraId="0C753B1A" w14:textId="77777777" w:rsidR="00E55011" w:rsidRDefault="00E55011" w:rsidP="00E55011">
      <w:pPr>
        <w:pStyle w:val="NoSpacing"/>
        <w:rPr>
          <w:rFonts w:eastAsia="Times New Roman" w:cs="Times New Roman"/>
          <w:szCs w:val="24"/>
        </w:rPr>
      </w:pPr>
    </w:p>
    <w:p w14:paraId="08690B85" w14:textId="77777777" w:rsidR="00E55011" w:rsidRDefault="00E55011" w:rsidP="00E55011">
      <w:pPr>
        <w:pStyle w:val="NoSpacing"/>
        <w:rPr>
          <w:rFonts w:eastAsia="Times New Roman" w:cs="Times New Roman"/>
          <w:szCs w:val="24"/>
        </w:rPr>
      </w:pPr>
    </w:p>
    <w:p w14:paraId="40EBB433" w14:textId="77777777" w:rsidR="00E55011" w:rsidRDefault="00E55011" w:rsidP="00E5501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16 Oct.1479</w:t>
      </w:r>
      <w:r>
        <w:rPr>
          <w:rFonts w:eastAsia="Times New Roman" w:cs="Times New Roman"/>
          <w:szCs w:val="24"/>
        </w:rPr>
        <w:tab/>
        <w:t xml:space="preserve">Thomas </w:t>
      </w:r>
      <w:proofErr w:type="spellStart"/>
      <w:r>
        <w:rPr>
          <w:rFonts w:eastAsia="Times New Roman" w:cs="Times New Roman"/>
          <w:szCs w:val="24"/>
        </w:rPr>
        <w:t>Weyte</w:t>
      </w:r>
      <w:proofErr w:type="spellEnd"/>
      <w:r>
        <w:rPr>
          <w:rFonts w:eastAsia="Times New Roman" w:cs="Times New Roman"/>
          <w:szCs w:val="24"/>
        </w:rPr>
        <w:t xml:space="preserve"> of Brinkworth, senior(q.v.), remitted the money </w:t>
      </w:r>
      <w:proofErr w:type="gramStart"/>
      <w:r>
        <w:rPr>
          <w:rFonts w:eastAsia="Times New Roman" w:cs="Times New Roman"/>
          <w:szCs w:val="24"/>
        </w:rPr>
        <w:t>that</w:t>
      </w:r>
      <w:proofErr w:type="gramEnd"/>
    </w:p>
    <w:p w14:paraId="2D6CDBED" w14:textId="77777777" w:rsidR="00E55011" w:rsidRDefault="00E55011" w:rsidP="00E5501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sir John owed him.</w:t>
      </w:r>
    </w:p>
    <w:p w14:paraId="443DCCF1" w14:textId="77777777" w:rsidR="00E55011" w:rsidRDefault="00E55011" w:rsidP="00E55011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pp.382-4).</w:t>
      </w:r>
    </w:p>
    <w:p w14:paraId="11EC1C16" w14:textId="77777777" w:rsidR="00E55011" w:rsidRDefault="00E55011" w:rsidP="00E55011">
      <w:pPr>
        <w:pStyle w:val="NoSpacing"/>
        <w:rPr>
          <w:rFonts w:eastAsia="Times New Roman" w:cs="Times New Roman"/>
          <w:szCs w:val="24"/>
        </w:rPr>
      </w:pPr>
    </w:p>
    <w:p w14:paraId="29FE2600" w14:textId="77777777" w:rsidR="00E55011" w:rsidRDefault="00E55011" w:rsidP="00E55011">
      <w:pPr>
        <w:pStyle w:val="NoSpacing"/>
        <w:rPr>
          <w:rFonts w:eastAsia="Times New Roman" w:cs="Times New Roman"/>
          <w:szCs w:val="24"/>
        </w:rPr>
      </w:pPr>
    </w:p>
    <w:p w14:paraId="160495B6" w14:textId="77777777" w:rsidR="00E55011" w:rsidRDefault="00E55011" w:rsidP="00E5501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17 May 2024</w:t>
      </w:r>
    </w:p>
    <w:p w14:paraId="5CC28FD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29A9FB" w14:textId="77777777" w:rsidR="00E55011" w:rsidRDefault="00E55011" w:rsidP="009139A6">
      <w:r>
        <w:separator/>
      </w:r>
    </w:p>
  </w:endnote>
  <w:endnote w:type="continuationSeparator" w:id="0">
    <w:p w14:paraId="1D4A6D18" w14:textId="77777777" w:rsidR="00E55011" w:rsidRDefault="00E5501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A53B7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18E2F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6A9DC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D6104F" w14:textId="77777777" w:rsidR="00E55011" w:rsidRDefault="00E55011" w:rsidP="009139A6">
      <w:r>
        <w:separator/>
      </w:r>
    </w:p>
  </w:footnote>
  <w:footnote w:type="continuationSeparator" w:id="0">
    <w:p w14:paraId="6D6919C8" w14:textId="77777777" w:rsidR="00E55011" w:rsidRDefault="00E5501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C5779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F1B64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D8B9B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011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D4751"/>
    <w:rsid w:val="00A3176C"/>
    <w:rsid w:val="00AE65F8"/>
    <w:rsid w:val="00BA00AB"/>
    <w:rsid w:val="00C71834"/>
    <w:rsid w:val="00CB4ED9"/>
    <w:rsid w:val="00E55011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9A759"/>
  <w15:chartTrackingRefBased/>
  <w15:docId w15:val="{3E0F8FBA-C1B5-430B-A7E1-EBE91207B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2024-05-17T19:22:00Z</dcterms:created>
  <dcterms:modified xsi:type="dcterms:W3CDTF">2024-05-17T19:22:00Z</dcterms:modified>
</cp:coreProperties>
</file>