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460" w:rsidRDefault="00380460" w:rsidP="00380460">
      <w:pPr>
        <w:pStyle w:val="NoSpacing"/>
      </w:pPr>
      <w:r>
        <w:rPr>
          <w:u w:val="single"/>
        </w:rPr>
        <w:t>William LONDON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80460" w:rsidRDefault="00380460" w:rsidP="00380460">
      <w:pPr>
        <w:pStyle w:val="NoSpacing"/>
      </w:pPr>
      <w:r>
        <w:t>of Wye, Kent.</w:t>
      </w:r>
    </w:p>
    <w:p w:rsidR="00380460" w:rsidRDefault="00380460" w:rsidP="00380460">
      <w:pPr>
        <w:pStyle w:val="NoSpacing"/>
      </w:pPr>
    </w:p>
    <w:p w:rsidR="00380460" w:rsidRDefault="00380460" w:rsidP="00380460">
      <w:pPr>
        <w:pStyle w:val="NoSpacing"/>
      </w:pPr>
    </w:p>
    <w:p w:rsidR="00380460" w:rsidRDefault="00380460" w:rsidP="00380460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380460" w:rsidRDefault="00380460" w:rsidP="00380460">
      <w:pPr>
        <w:pStyle w:val="NoSpacing"/>
      </w:pPr>
    </w:p>
    <w:p w:rsidR="00380460" w:rsidRDefault="00380460" w:rsidP="00380460">
      <w:pPr>
        <w:pStyle w:val="NoSpacing"/>
      </w:pPr>
    </w:p>
    <w:p w:rsidR="00380460" w:rsidRPr="002E4D5D" w:rsidRDefault="00380460" w:rsidP="00380460">
      <w:pPr>
        <w:pStyle w:val="NoSpacing"/>
      </w:pPr>
      <w:r>
        <w:t>22 August 2016</w:t>
      </w:r>
    </w:p>
    <w:p w:rsidR="006B2F86" w:rsidRPr="00380460" w:rsidRDefault="00380460" w:rsidP="00E71FC3">
      <w:pPr>
        <w:pStyle w:val="NoSpacing"/>
      </w:pPr>
      <w:bookmarkStart w:id="0" w:name="_GoBack"/>
      <w:bookmarkEnd w:id="0"/>
    </w:p>
    <w:sectPr w:rsidR="006B2F86" w:rsidRPr="003804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460" w:rsidRDefault="00380460" w:rsidP="00E71FC3">
      <w:pPr>
        <w:spacing w:after="0" w:line="240" w:lineRule="auto"/>
      </w:pPr>
      <w:r>
        <w:separator/>
      </w:r>
    </w:p>
  </w:endnote>
  <w:endnote w:type="continuationSeparator" w:id="0">
    <w:p w:rsidR="00380460" w:rsidRDefault="003804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460" w:rsidRDefault="00380460" w:rsidP="00E71FC3">
      <w:pPr>
        <w:spacing w:after="0" w:line="240" w:lineRule="auto"/>
      </w:pPr>
      <w:r>
        <w:separator/>
      </w:r>
    </w:p>
  </w:footnote>
  <w:footnote w:type="continuationSeparator" w:id="0">
    <w:p w:rsidR="00380460" w:rsidRDefault="003804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460"/>
    <w:rsid w:val="001A7C09"/>
    <w:rsid w:val="0038046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8F76"/>
  <w15:chartTrackingRefBased/>
  <w15:docId w15:val="{B00A192E-C371-48B8-923B-39ABD1D1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2016-08-22T21:25:00Z</dcterms:created>
  <dcterms:modified xsi:type="dcterms:W3CDTF">2016-08-22T21:25:00Z</dcterms:modified>
</cp:coreProperties>
</file>