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65898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LONDON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7761A6C4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Norwich. Alderman.</w:t>
      </w:r>
    </w:p>
    <w:p w14:paraId="7847AE74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FC7EB7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19625F2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debt against 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Blome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Wymondham(q.v.) and </w:t>
      </w:r>
    </w:p>
    <w:p w14:paraId="183A8B4F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Bakon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Mattishall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18FF19BD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D8B1871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made a plaint of debt against Peter Williams of Norwich(q.v.), John</w:t>
      </w:r>
    </w:p>
    <w:p w14:paraId="2C35640B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Deynes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Salle(q.v.), Geoffrey Cade of Salle(q.v.), Edmund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Wattys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</w:t>
      </w:r>
    </w:p>
    <w:p w14:paraId="174BCE4B" w14:textId="77777777" w:rsidR="006762C7" w:rsidRPr="00AB4309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Gesthwayte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Sponer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Soham Tony(q.v.)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(ibid.)</w:t>
      </w:r>
    </w:p>
    <w:p w14:paraId="5235D3FC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61241FC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57A5FC7" w14:textId="77777777" w:rsidR="006762C7" w:rsidRDefault="006762C7" w:rsidP="006762C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30CFAF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E66D3" w14:textId="77777777" w:rsidR="006762C7" w:rsidRDefault="006762C7" w:rsidP="009139A6">
      <w:r>
        <w:separator/>
      </w:r>
    </w:p>
  </w:endnote>
  <w:endnote w:type="continuationSeparator" w:id="0">
    <w:p w14:paraId="35EA00E4" w14:textId="77777777" w:rsidR="006762C7" w:rsidRDefault="006762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B36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CDF2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7F4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8A8EF" w14:textId="77777777" w:rsidR="006762C7" w:rsidRDefault="006762C7" w:rsidP="009139A6">
      <w:r>
        <w:separator/>
      </w:r>
    </w:p>
  </w:footnote>
  <w:footnote w:type="continuationSeparator" w:id="0">
    <w:p w14:paraId="52BADF97" w14:textId="77777777" w:rsidR="006762C7" w:rsidRDefault="006762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416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8DE7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2B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2C7"/>
    <w:rsid w:val="000666E0"/>
    <w:rsid w:val="002510B7"/>
    <w:rsid w:val="005C130B"/>
    <w:rsid w:val="006762C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F3C94"/>
  <w15:chartTrackingRefBased/>
  <w15:docId w15:val="{290A9B73-5849-4E4B-8D37-06F359EC0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62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2021-10-25T21:01:00Z</dcterms:created>
  <dcterms:modified xsi:type="dcterms:W3CDTF">2021-10-25T21:02:00Z</dcterms:modified>
</cp:coreProperties>
</file>