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CEDD" w14:textId="77777777" w:rsidR="00F44F02" w:rsidRDefault="00F44F02" w:rsidP="00F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fl.1494)</w:t>
      </w:r>
    </w:p>
    <w:p w14:paraId="5C02E281" w14:textId="77777777" w:rsidR="00F44F02" w:rsidRDefault="00F44F02" w:rsidP="00F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Gravesend, Kent.</w:t>
      </w:r>
    </w:p>
    <w:p w14:paraId="75B8501E" w14:textId="77777777" w:rsidR="00F44F02" w:rsidRDefault="00F44F02" w:rsidP="00F44F02">
      <w:pPr>
        <w:pStyle w:val="NoSpacing"/>
        <w:rPr>
          <w:rFonts w:cs="Times New Roman"/>
          <w:szCs w:val="24"/>
        </w:rPr>
      </w:pPr>
    </w:p>
    <w:p w14:paraId="3AE68643" w14:textId="77777777" w:rsidR="00F44F02" w:rsidRDefault="00F44F02" w:rsidP="00F44F02">
      <w:pPr>
        <w:pStyle w:val="NoSpacing"/>
        <w:rPr>
          <w:rFonts w:cs="Times New Roman"/>
          <w:szCs w:val="24"/>
        </w:rPr>
      </w:pPr>
    </w:p>
    <w:p w14:paraId="38B97974" w14:textId="77777777" w:rsidR="00F44F02" w:rsidRDefault="00F44F02" w:rsidP="00F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He made his Will.</w:t>
      </w:r>
    </w:p>
    <w:p w14:paraId="3E752B10" w14:textId="77777777" w:rsidR="00F44F02" w:rsidRDefault="00F44F02" w:rsidP="00F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3001C913" w14:textId="77777777" w:rsidR="00F44F02" w:rsidRDefault="00F44F02" w:rsidP="00F44F02">
      <w:pPr>
        <w:pStyle w:val="NoSpacing"/>
        <w:rPr>
          <w:rFonts w:cs="Times New Roman"/>
          <w:szCs w:val="24"/>
        </w:rPr>
      </w:pPr>
    </w:p>
    <w:p w14:paraId="4F8BA396" w14:textId="77777777" w:rsidR="00F44F02" w:rsidRDefault="00F44F02" w:rsidP="00F44F02">
      <w:pPr>
        <w:pStyle w:val="NoSpacing"/>
        <w:rPr>
          <w:rFonts w:cs="Times New Roman"/>
          <w:szCs w:val="24"/>
        </w:rPr>
      </w:pPr>
    </w:p>
    <w:p w14:paraId="3B0F887C" w14:textId="77777777" w:rsidR="00F44F02" w:rsidRDefault="00F44F02" w:rsidP="00F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2022</w:t>
      </w:r>
    </w:p>
    <w:p w14:paraId="09BC99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7DE0" w14:textId="77777777" w:rsidR="00F44F02" w:rsidRDefault="00F44F02" w:rsidP="009139A6">
      <w:r>
        <w:separator/>
      </w:r>
    </w:p>
  </w:endnote>
  <w:endnote w:type="continuationSeparator" w:id="0">
    <w:p w14:paraId="4BD67F8D" w14:textId="77777777" w:rsidR="00F44F02" w:rsidRDefault="00F44F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FF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5E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915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16CBA" w14:textId="77777777" w:rsidR="00F44F02" w:rsidRDefault="00F44F02" w:rsidP="009139A6">
      <w:r>
        <w:separator/>
      </w:r>
    </w:p>
  </w:footnote>
  <w:footnote w:type="continuationSeparator" w:id="0">
    <w:p w14:paraId="4AC8C3A3" w14:textId="77777777" w:rsidR="00F44F02" w:rsidRDefault="00F44F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A2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4C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01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0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4F0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E5E87"/>
  <w15:chartTrackingRefBased/>
  <w15:docId w15:val="{AF3DBEED-9E4A-4D6F-9492-B503352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4F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2023-01-24T21:52:00Z</dcterms:created>
  <dcterms:modified xsi:type="dcterms:W3CDTF">2023-01-24T21:53:00Z</dcterms:modified>
</cp:coreProperties>
</file>