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17E0" w14:textId="77777777" w:rsidR="00357204" w:rsidRDefault="00357204" w:rsidP="00357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633C23F" w14:textId="77777777" w:rsidR="00357204" w:rsidRDefault="00357204" w:rsidP="00357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5AAFA481" w14:textId="77777777" w:rsidR="00357204" w:rsidRDefault="00357204" w:rsidP="00357204">
      <w:pPr>
        <w:pStyle w:val="NoSpacing"/>
        <w:rPr>
          <w:rFonts w:cs="Times New Roman"/>
          <w:szCs w:val="24"/>
        </w:rPr>
      </w:pPr>
    </w:p>
    <w:p w14:paraId="1F46DCDB" w14:textId="77777777" w:rsidR="00357204" w:rsidRDefault="00357204" w:rsidP="00357204">
      <w:pPr>
        <w:pStyle w:val="NoSpacing"/>
        <w:rPr>
          <w:rFonts w:cs="Times New Roman"/>
          <w:szCs w:val="24"/>
        </w:rPr>
      </w:pPr>
    </w:p>
    <w:p w14:paraId="7C9377ED" w14:textId="77777777" w:rsidR="00357204" w:rsidRDefault="00357204" w:rsidP="00357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406CAC0B" w14:textId="77777777" w:rsidR="00357204" w:rsidRDefault="00357204" w:rsidP="00357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24110008" w14:textId="77777777" w:rsidR="00357204" w:rsidRDefault="00357204" w:rsidP="0035720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3B3B0B2C" w14:textId="77777777" w:rsidR="00357204" w:rsidRDefault="00357204" w:rsidP="0035720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3286FC6" w14:textId="77777777" w:rsidR="00357204" w:rsidRDefault="00357204" w:rsidP="00357204">
      <w:pPr>
        <w:pStyle w:val="NoSpacing"/>
        <w:rPr>
          <w:rFonts w:cs="Times New Roman"/>
          <w:szCs w:val="24"/>
        </w:rPr>
      </w:pPr>
    </w:p>
    <w:p w14:paraId="2154E223" w14:textId="77777777" w:rsidR="00357204" w:rsidRDefault="00357204" w:rsidP="00357204">
      <w:pPr>
        <w:pStyle w:val="NoSpacing"/>
        <w:rPr>
          <w:rFonts w:cs="Times New Roman"/>
          <w:szCs w:val="24"/>
        </w:rPr>
      </w:pPr>
    </w:p>
    <w:p w14:paraId="50741F12" w14:textId="77777777" w:rsidR="00357204" w:rsidRDefault="00357204" w:rsidP="003572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2023</w:t>
      </w:r>
    </w:p>
    <w:p w14:paraId="24995B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B2A1" w14:textId="77777777" w:rsidR="00357204" w:rsidRDefault="00357204" w:rsidP="009139A6">
      <w:r>
        <w:separator/>
      </w:r>
    </w:p>
  </w:endnote>
  <w:endnote w:type="continuationSeparator" w:id="0">
    <w:p w14:paraId="7822FE32" w14:textId="77777777" w:rsidR="00357204" w:rsidRDefault="003572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EC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23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9F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ED30" w14:textId="77777777" w:rsidR="00357204" w:rsidRDefault="00357204" w:rsidP="009139A6">
      <w:r>
        <w:separator/>
      </w:r>
    </w:p>
  </w:footnote>
  <w:footnote w:type="continuationSeparator" w:id="0">
    <w:p w14:paraId="4D331657" w14:textId="77777777" w:rsidR="00357204" w:rsidRDefault="003572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AC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4BE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BD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04"/>
    <w:rsid w:val="000666E0"/>
    <w:rsid w:val="002510B7"/>
    <w:rsid w:val="0035720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53886"/>
  <w15:chartTrackingRefBased/>
  <w15:docId w15:val="{C1A4A6B6-9047-4119-87F0-5E1111AA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2023-04-19T16:27:00Z</dcterms:created>
  <dcterms:modified xsi:type="dcterms:W3CDTF">2023-04-19T16:27:00Z</dcterms:modified>
</cp:coreProperties>
</file>