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B0AD0" w14:textId="77777777" w:rsidR="009E5876" w:rsidRDefault="009E5876" w:rsidP="009E5876">
      <w:pPr>
        <w:rPr>
          <w:color w:val="333333"/>
          <w:shd w:val="clear" w:color="auto" w:fill="FFFFFF"/>
        </w:rPr>
      </w:pPr>
      <w:r>
        <w:rPr>
          <w:color w:val="333333"/>
          <w:u w:val="single"/>
          <w:shd w:val="clear" w:color="auto" w:fill="FFFFFF"/>
        </w:rPr>
        <w:t>Master Walter LONDON</w:t>
      </w:r>
      <w:r>
        <w:rPr>
          <w:color w:val="333333"/>
          <w:shd w:val="clear" w:color="auto" w:fill="FFFFFF"/>
        </w:rPr>
        <w:t xml:space="preserve">     (fl.1420)</w:t>
      </w:r>
    </w:p>
    <w:p w14:paraId="65DA920C" w14:textId="77777777" w:rsidR="009E5876" w:rsidRDefault="009E5876" w:rsidP="009E5876">
      <w:pPr>
        <w:rPr>
          <w:color w:val="333333"/>
          <w:shd w:val="clear" w:color="auto" w:fill="FFFFFF"/>
        </w:rPr>
      </w:pPr>
    </w:p>
    <w:p w14:paraId="0D21B0F3" w14:textId="77777777" w:rsidR="009E5876" w:rsidRDefault="009E5876" w:rsidP="009E5876">
      <w:pPr>
        <w:rPr>
          <w:color w:val="333333"/>
          <w:shd w:val="clear" w:color="auto" w:fill="FFFFFF"/>
        </w:rPr>
      </w:pPr>
    </w:p>
    <w:p w14:paraId="608E24E7" w14:textId="77777777" w:rsidR="009E5876" w:rsidRDefault="009E5876" w:rsidP="009E5876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21 Apr.1420</w:t>
      </w:r>
      <w:r>
        <w:rPr>
          <w:color w:val="333333"/>
          <w:shd w:val="clear" w:color="auto" w:fill="FFFFFF"/>
        </w:rPr>
        <w:tab/>
        <w:t>He became Vicar of Wellington.</w:t>
      </w:r>
    </w:p>
    <w:p w14:paraId="482AAED3" w14:textId="77777777" w:rsidR="009E5876" w:rsidRDefault="009E5876" w:rsidP="009E5876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</w:r>
      <w:r>
        <w:rPr>
          <w:color w:val="333333"/>
          <w:shd w:val="clear" w:color="auto" w:fill="FFFFFF"/>
        </w:rPr>
        <w:tab/>
        <w:t>(</w:t>
      </w:r>
      <w:hyperlink r:id="rId6" w:history="1">
        <w:r w:rsidRPr="00473C53">
          <w:rPr>
            <w:rStyle w:val="Hyperlink"/>
            <w:shd w:val="clear" w:color="auto" w:fill="FFFFFF"/>
          </w:rPr>
          <w:t>www.melocki.org.uk/diocese/Wellington.html</w:t>
        </w:r>
      </w:hyperlink>
      <w:r>
        <w:rPr>
          <w:color w:val="333333"/>
          <w:shd w:val="clear" w:color="auto" w:fill="FFFFFF"/>
        </w:rPr>
        <w:t>)</w:t>
      </w:r>
    </w:p>
    <w:p w14:paraId="2881A6A0" w14:textId="77777777" w:rsidR="009E5876" w:rsidRDefault="009E5876" w:rsidP="009E5876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20 Sep.</w:t>
      </w:r>
      <w:r>
        <w:rPr>
          <w:color w:val="333333"/>
          <w:shd w:val="clear" w:color="auto" w:fill="FFFFFF"/>
        </w:rPr>
        <w:tab/>
        <w:t>Resigned by.   (ibid.)</w:t>
      </w:r>
    </w:p>
    <w:p w14:paraId="10E21707" w14:textId="77777777" w:rsidR="009E5876" w:rsidRDefault="009E5876" w:rsidP="009E5876">
      <w:pPr>
        <w:rPr>
          <w:color w:val="333333"/>
          <w:shd w:val="clear" w:color="auto" w:fill="FFFFFF"/>
        </w:rPr>
      </w:pPr>
    </w:p>
    <w:p w14:paraId="4C9A2549" w14:textId="77777777" w:rsidR="009E5876" w:rsidRDefault="009E5876" w:rsidP="009E5876">
      <w:pPr>
        <w:rPr>
          <w:color w:val="333333"/>
          <w:shd w:val="clear" w:color="auto" w:fill="FFFFFF"/>
        </w:rPr>
      </w:pPr>
    </w:p>
    <w:p w14:paraId="50952EC5" w14:textId="77777777" w:rsidR="009E5876" w:rsidRDefault="009E5876" w:rsidP="009E5876">
      <w:pPr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9 August 2019</w:t>
      </w:r>
    </w:p>
    <w:p w14:paraId="746057ED" w14:textId="77777777" w:rsidR="006B2F86" w:rsidRPr="00E71FC3" w:rsidRDefault="009E58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2BC17F" w14:textId="77777777" w:rsidR="009E5876" w:rsidRDefault="009E5876" w:rsidP="00E71FC3">
      <w:r>
        <w:separator/>
      </w:r>
    </w:p>
  </w:endnote>
  <w:endnote w:type="continuationSeparator" w:id="0">
    <w:p w14:paraId="47A27BF2" w14:textId="77777777" w:rsidR="009E5876" w:rsidRDefault="009E587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F90D9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A26B8" w14:textId="77777777" w:rsidR="009E5876" w:rsidRDefault="009E5876" w:rsidP="00E71FC3">
      <w:r>
        <w:separator/>
      </w:r>
    </w:p>
  </w:footnote>
  <w:footnote w:type="continuationSeparator" w:id="0">
    <w:p w14:paraId="1B26AC40" w14:textId="77777777" w:rsidR="009E5876" w:rsidRDefault="009E587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876"/>
    <w:rsid w:val="001A7C09"/>
    <w:rsid w:val="00577BD5"/>
    <w:rsid w:val="00656CBA"/>
    <w:rsid w:val="006A1F77"/>
    <w:rsid w:val="00733BE7"/>
    <w:rsid w:val="009E587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C42FE"/>
  <w15:chartTrackingRefBased/>
  <w15:docId w15:val="{C50E24FA-BF51-4BF5-8AC7-F92DA023D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87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E587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Wellington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2019-11-28T20:37:00Z</dcterms:created>
  <dcterms:modified xsi:type="dcterms:W3CDTF">2019-11-28T20:38:00Z</dcterms:modified>
</cp:coreProperties>
</file>