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56ADB" w14:textId="77777777" w:rsidR="00D451CE" w:rsidRDefault="00D451CE" w:rsidP="00D451C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LONDON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fl.1455)</w:t>
      </w:r>
    </w:p>
    <w:p w14:paraId="4FD13DE2" w14:textId="77777777" w:rsidR="00D451CE" w:rsidRDefault="00D451CE" w:rsidP="00D451C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London. Brasier.</w:t>
      </w:r>
    </w:p>
    <w:p w14:paraId="293FD747" w14:textId="77777777" w:rsidR="00D451CE" w:rsidRDefault="00D451CE" w:rsidP="00D451CE">
      <w:pPr>
        <w:pStyle w:val="NoSpacing"/>
        <w:jc w:val="both"/>
        <w:rPr>
          <w:rFonts w:cs="Times New Roman"/>
          <w:szCs w:val="24"/>
          <w:lang w:val="en-GB"/>
        </w:rPr>
      </w:pPr>
    </w:p>
    <w:p w14:paraId="11327FE9" w14:textId="77777777" w:rsidR="00D451CE" w:rsidRDefault="00D451CE" w:rsidP="00D451CE">
      <w:pPr>
        <w:pStyle w:val="NoSpacing"/>
        <w:jc w:val="both"/>
        <w:rPr>
          <w:rFonts w:cs="Times New Roman"/>
          <w:szCs w:val="24"/>
          <w:lang w:val="en-GB"/>
        </w:rPr>
      </w:pPr>
    </w:p>
    <w:p w14:paraId="5961BB33" w14:textId="77777777" w:rsidR="00D451CE" w:rsidRDefault="00D451CE" w:rsidP="00D451C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1455</w:t>
      </w:r>
      <w:r>
        <w:rPr>
          <w:rFonts w:cs="Times New Roman"/>
          <w:szCs w:val="24"/>
          <w:lang w:val="en-GB"/>
        </w:rPr>
        <w:tab/>
        <w:t xml:space="preserve">He made a plaint of debt against Thomas </w:t>
      </w:r>
      <w:proofErr w:type="spellStart"/>
      <w:r>
        <w:rPr>
          <w:rFonts w:cs="Times New Roman"/>
          <w:szCs w:val="24"/>
          <w:lang w:val="en-GB"/>
        </w:rPr>
        <w:t>Meryfeld</w:t>
      </w:r>
      <w:proofErr w:type="spellEnd"/>
      <w:r>
        <w:rPr>
          <w:rFonts w:cs="Times New Roman"/>
          <w:szCs w:val="24"/>
          <w:lang w:val="en-GB"/>
        </w:rPr>
        <w:t xml:space="preserve"> of London, chapman(q.v.),</w:t>
      </w:r>
    </w:p>
    <w:p w14:paraId="15577E27" w14:textId="77777777" w:rsidR="00D451CE" w:rsidRDefault="00D451CE" w:rsidP="00D451C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and John </w:t>
      </w:r>
      <w:proofErr w:type="spellStart"/>
      <w:r>
        <w:rPr>
          <w:rFonts w:cs="Times New Roman"/>
          <w:szCs w:val="24"/>
          <w:lang w:val="en-GB"/>
        </w:rPr>
        <w:t>Lyntewood</w:t>
      </w:r>
      <w:proofErr w:type="spellEnd"/>
      <w:r>
        <w:rPr>
          <w:rFonts w:cs="Times New Roman"/>
          <w:szCs w:val="24"/>
          <w:lang w:val="en-GB"/>
        </w:rPr>
        <w:t xml:space="preserve"> of London, </w:t>
      </w:r>
      <w:proofErr w:type="spellStart"/>
      <w:r>
        <w:rPr>
          <w:rFonts w:cs="Times New Roman"/>
          <w:szCs w:val="24"/>
          <w:lang w:val="en-GB"/>
        </w:rPr>
        <w:t>pointmaker</w:t>
      </w:r>
      <w:proofErr w:type="spellEnd"/>
      <w:r>
        <w:rPr>
          <w:rFonts w:cs="Times New Roman"/>
          <w:szCs w:val="24"/>
          <w:lang w:val="en-GB"/>
        </w:rPr>
        <w:t>(q.v.).</w:t>
      </w:r>
    </w:p>
    <w:p w14:paraId="588F63DA" w14:textId="77777777" w:rsidR="00D451CE" w:rsidRDefault="00D451CE" w:rsidP="00D451C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  <w:lang w:val="en-GB"/>
          </w:rPr>
          <w:t>https://waalt.uh.edu/index.php/CP40/776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0FF67931" w14:textId="77777777" w:rsidR="00D451CE" w:rsidRDefault="00D451CE" w:rsidP="00D451CE">
      <w:pPr>
        <w:pStyle w:val="NoSpacing"/>
        <w:jc w:val="both"/>
        <w:rPr>
          <w:rFonts w:cs="Times New Roman"/>
          <w:szCs w:val="24"/>
          <w:lang w:val="en-GB"/>
        </w:rPr>
      </w:pPr>
    </w:p>
    <w:p w14:paraId="7D93FBDA" w14:textId="77777777" w:rsidR="00D451CE" w:rsidRDefault="00D451CE" w:rsidP="00D451CE">
      <w:pPr>
        <w:pStyle w:val="NoSpacing"/>
        <w:jc w:val="both"/>
        <w:rPr>
          <w:rFonts w:cs="Times New Roman"/>
          <w:szCs w:val="24"/>
          <w:lang w:val="en-GB"/>
        </w:rPr>
      </w:pPr>
    </w:p>
    <w:p w14:paraId="3131DD19" w14:textId="77777777" w:rsidR="00D451CE" w:rsidRDefault="00D451CE" w:rsidP="00D451C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11 December 2023</w:t>
      </w:r>
    </w:p>
    <w:p w14:paraId="7892B69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2370D" w14:textId="77777777" w:rsidR="00D451CE" w:rsidRDefault="00D451CE" w:rsidP="009139A6">
      <w:r>
        <w:separator/>
      </w:r>
    </w:p>
  </w:endnote>
  <w:endnote w:type="continuationSeparator" w:id="0">
    <w:p w14:paraId="4C4352B9" w14:textId="77777777" w:rsidR="00D451CE" w:rsidRDefault="00D451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80C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D76F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EB2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BC6A4" w14:textId="77777777" w:rsidR="00D451CE" w:rsidRDefault="00D451CE" w:rsidP="009139A6">
      <w:r>
        <w:separator/>
      </w:r>
    </w:p>
  </w:footnote>
  <w:footnote w:type="continuationSeparator" w:id="0">
    <w:p w14:paraId="356B5279" w14:textId="77777777" w:rsidR="00D451CE" w:rsidRDefault="00D451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8F0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99D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57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1C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451C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3A9B8"/>
  <w15:chartTrackingRefBased/>
  <w15:docId w15:val="{8FB8A926-E409-40DE-A225-B17645157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451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7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2023-12-13T20:43:00Z</dcterms:created>
  <dcterms:modified xsi:type="dcterms:W3CDTF">2023-12-13T20:44:00Z</dcterms:modified>
</cp:coreProperties>
</file>