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810EB2" w14:textId="77777777" w:rsidR="00BE5E0D" w:rsidRDefault="00BE5E0D" w:rsidP="00BE5E0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LONDON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fl.1481)</w:t>
      </w:r>
    </w:p>
    <w:p w14:paraId="241DBA41" w14:textId="77777777" w:rsidR="00BE5E0D" w:rsidRDefault="00BE5E0D" w:rsidP="00BE5E0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draper.</w:t>
      </w:r>
    </w:p>
    <w:p w14:paraId="237F1633" w14:textId="77777777" w:rsidR="00BE5E0D" w:rsidRDefault="00BE5E0D" w:rsidP="00BE5E0D">
      <w:pPr>
        <w:pStyle w:val="NoSpacing"/>
        <w:rPr>
          <w:rFonts w:cs="Times New Roman"/>
          <w:szCs w:val="24"/>
        </w:rPr>
      </w:pPr>
    </w:p>
    <w:p w14:paraId="5D835A0C" w14:textId="77777777" w:rsidR="00BE5E0D" w:rsidRDefault="00BE5E0D" w:rsidP="00BE5E0D">
      <w:pPr>
        <w:pStyle w:val="NoSpacing"/>
        <w:rPr>
          <w:rFonts w:cs="Times New Roman"/>
          <w:szCs w:val="24"/>
        </w:rPr>
      </w:pPr>
    </w:p>
    <w:p w14:paraId="13226F0E" w14:textId="77777777" w:rsidR="00BE5E0D" w:rsidRDefault="00BE5E0D" w:rsidP="00BE5E0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1481</w:t>
      </w:r>
      <w:r>
        <w:rPr>
          <w:rFonts w:cs="Times New Roman"/>
          <w:szCs w:val="24"/>
        </w:rPr>
        <w:tab/>
        <w:t xml:space="preserve">He became apprenticed to Nicholas </w:t>
      </w:r>
      <w:proofErr w:type="spellStart"/>
      <w:r>
        <w:rPr>
          <w:rFonts w:cs="Times New Roman"/>
          <w:szCs w:val="24"/>
        </w:rPr>
        <w:t>Bachilles</w:t>
      </w:r>
      <w:proofErr w:type="spellEnd"/>
      <w:r>
        <w:rPr>
          <w:rFonts w:cs="Times New Roman"/>
          <w:szCs w:val="24"/>
        </w:rPr>
        <w:t xml:space="preserve"> of London, draper(q.v.).</w:t>
      </w:r>
    </w:p>
    <w:p w14:paraId="2B0B26C2" w14:textId="77777777" w:rsidR="00BE5E0D" w:rsidRDefault="00BE5E0D" w:rsidP="00BE5E0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DE2253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 xml:space="preserve"> )</w:t>
      </w:r>
    </w:p>
    <w:p w14:paraId="65DA9C91" w14:textId="77777777" w:rsidR="00BE5E0D" w:rsidRDefault="00BE5E0D" w:rsidP="00BE5E0D">
      <w:pPr>
        <w:pStyle w:val="NoSpacing"/>
        <w:rPr>
          <w:rFonts w:cs="Times New Roman"/>
          <w:szCs w:val="24"/>
        </w:rPr>
      </w:pPr>
    </w:p>
    <w:p w14:paraId="0EB55A71" w14:textId="77777777" w:rsidR="00BE5E0D" w:rsidRDefault="00BE5E0D" w:rsidP="00BE5E0D">
      <w:pPr>
        <w:pStyle w:val="NoSpacing"/>
        <w:rPr>
          <w:rFonts w:cs="Times New Roman"/>
          <w:szCs w:val="24"/>
        </w:rPr>
      </w:pPr>
    </w:p>
    <w:p w14:paraId="5E5B6CE0" w14:textId="77777777" w:rsidR="00BE5E0D" w:rsidRDefault="00BE5E0D" w:rsidP="00BE5E0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July 2024</w:t>
      </w:r>
    </w:p>
    <w:p w14:paraId="1E64864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3561BF" w14:textId="77777777" w:rsidR="00BE5E0D" w:rsidRDefault="00BE5E0D" w:rsidP="009139A6">
      <w:r>
        <w:separator/>
      </w:r>
    </w:p>
  </w:endnote>
  <w:endnote w:type="continuationSeparator" w:id="0">
    <w:p w14:paraId="4EF9085F" w14:textId="77777777" w:rsidR="00BE5E0D" w:rsidRDefault="00BE5E0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F36E9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6E181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BDFE5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912165" w14:textId="77777777" w:rsidR="00BE5E0D" w:rsidRDefault="00BE5E0D" w:rsidP="009139A6">
      <w:r>
        <w:separator/>
      </w:r>
    </w:p>
  </w:footnote>
  <w:footnote w:type="continuationSeparator" w:id="0">
    <w:p w14:paraId="72D34CCE" w14:textId="77777777" w:rsidR="00BE5E0D" w:rsidRDefault="00BE5E0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877EA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F5256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92158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E0D"/>
    <w:rsid w:val="000666E0"/>
    <w:rsid w:val="002510B7"/>
    <w:rsid w:val="00270799"/>
    <w:rsid w:val="005C130B"/>
    <w:rsid w:val="006364A4"/>
    <w:rsid w:val="00826F5C"/>
    <w:rsid w:val="009139A6"/>
    <w:rsid w:val="009411C2"/>
    <w:rsid w:val="009448BB"/>
    <w:rsid w:val="00947624"/>
    <w:rsid w:val="00A3176C"/>
    <w:rsid w:val="00AE65F8"/>
    <w:rsid w:val="00BA00AB"/>
    <w:rsid w:val="00BE5E0D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4341A"/>
  <w15:chartTrackingRefBased/>
  <w15:docId w15:val="{BA7FBB25-966E-4B1F-9C07-B8C289B49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E5E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2024-07-14T18:39:00Z</dcterms:created>
  <dcterms:modified xsi:type="dcterms:W3CDTF">2024-07-14T18:42:00Z</dcterms:modified>
</cp:coreProperties>
</file>