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2F479" w14:textId="58B7EF31" w:rsidR="00F2129C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LONDON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36010EE" w14:textId="466A0B1F" w:rsidR="00F2129C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Dunstable.</w:t>
      </w:r>
    </w:p>
    <w:p w14:paraId="1E798E1E" w14:textId="77777777" w:rsidR="00F2129C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4DC54E" w14:textId="77777777" w:rsidR="00F2129C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9701DA" w14:textId="77777777" w:rsidR="00F2129C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2E2ECABC" w14:textId="77777777" w:rsidR="00F2129C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Bedfordshire.</w:t>
      </w:r>
    </w:p>
    <w:p w14:paraId="54244D29" w14:textId="77777777" w:rsidR="00F2129C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0FB106F3" w14:textId="77777777" w:rsidR="00F2129C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643EB8" w14:textId="77777777" w:rsidR="00F2129C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C6D34A" w14:textId="77777777" w:rsidR="00F2129C" w:rsidRPr="00680D2B" w:rsidRDefault="00F2129C" w:rsidP="00F212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3FC72351" w14:textId="03A48B70" w:rsidR="00BA00AB" w:rsidRPr="00F2129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212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8A45E" w14:textId="77777777" w:rsidR="00F2129C" w:rsidRDefault="00F2129C" w:rsidP="009139A6">
      <w:r>
        <w:separator/>
      </w:r>
    </w:p>
  </w:endnote>
  <w:endnote w:type="continuationSeparator" w:id="0">
    <w:p w14:paraId="6022B841" w14:textId="77777777" w:rsidR="00F2129C" w:rsidRDefault="00F212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B8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39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036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29F95" w14:textId="77777777" w:rsidR="00F2129C" w:rsidRDefault="00F2129C" w:rsidP="009139A6">
      <w:r>
        <w:separator/>
      </w:r>
    </w:p>
  </w:footnote>
  <w:footnote w:type="continuationSeparator" w:id="0">
    <w:p w14:paraId="207C2072" w14:textId="77777777" w:rsidR="00F2129C" w:rsidRDefault="00F212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3C2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FD1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5B3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9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129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ADF12"/>
  <w15:chartTrackingRefBased/>
  <w15:docId w15:val="{DA438372-3767-4F07-9AEC-99F9FE45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2021-05-04T18:28:00Z</dcterms:created>
  <dcterms:modified xsi:type="dcterms:W3CDTF">2021-05-04T18:29:00Z</dcterms:modified>
</cp:coreProperties>
</file>