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77726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LONDON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082C6DF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Algerkirk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 Husbandman.</w:t>
      </w:r>
    </w:p>
    <w:p w14:paraId="2414193A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189319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CFF56E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Claymond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0C076484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Frampton(q.v.), William Broun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Quadring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Mayns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2A7D0A1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Swineshead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AFB7E90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D333E7E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13BFF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975F68" w14:textId="77777777" w:rsidR="00BA1BBD" w:rsidRDefault="00BA1BBD" w:rsidP="00BA1B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2022</w:t>
      </w:r>
    </w:p>
    <w:p w14:paraId="5FA941C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B09FD" w14:textId="77777777" w:rsidR="00BA1BBD" w:rsidRDefault="00BA1BBD" w:rsidP="009139A6">
      <w:r>
        <w:separator/>
      </w:r>
    </w:p>
  </w:endnote>
  <w:endnote w:type="continuationSeparator" w:id="0">
    <w:p w14:paraId="0D974560" w14:textId="77777777" w:rsidR="00BA1BBD" w:rsidRDefault="00BA1B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B3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162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ABA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C462D" w14:textId="77777777" w:rsidR="00BA1BBD" w:rsidRDefault="00BA1BBD" w:rsidP="009139A6">
      <w:r>
        <w:separator/>
      </w:r>
    </w:p>
  </w:footnote>
  <w:footnote w:type="continuationSeparator" w:id="0">
    <w:p w14:paraId="38498C97" w14:textId="77777777" w:rsidR="00BA1BBD" w:rsidRDefault="00BA1B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3FE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5C8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C94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B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A1BB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84D1A"/>
  <w15:chartTrackingRefBased/>
  <w15:docId w15:val="{FE0A134C-7458-492A-B130-403AAB5B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1B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2022-02-11T19:07:00Z</dcterms:created>
  <dcterms:modified xsi:type="dcterms:W3CDTF">2022-02-11T19:07:00Z</dcterms:modified>
</cp:coreProperties>
</file>