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7C" w:rsidRDefault="0067007C" w:rsidP="0067007C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LONDON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67007C" w:rsidRDefault="0067007C" w:rsidP="0067007C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67007C" w:rsidRDefault="0067007C" w:rsidP="0067007C">
      <w:pPr>
        <w:pStyle w:val="Body"/>
        <w:rPr>
          <w:rFonts w:ascii="Times New Roman" w:hAnsi="Times New Roman"/>
          <w:sz w:val="24"/>
          <w:szCs w:val="24"/>
        </w:rPr>
      </w:pPr>
    </w:p>
    <w:p w:rsidR="0067007C" w:rsidRDefault="0067007C" w:rsidP="0067007C">
      <w:pPr>
        <w:pStyle w:val="Body"/>
        <w:rPr>
          <w:rFonts w:ascii="Times New Roman" w:hAnsi="Times New Roman"/>
          <w:sz w:val="24"/>
          <w:szCs w:val="24"/>
        </w:rPr>
      </w:pPr>
    </w:p>
    <w:p w:rsidR="0067007C" w:rsidRDefault="0067007C" w:rsidP="00670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67007C" w:rsidRDefault="0067007C" w:rsidP="00670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67007C" w:rsidRDefault="0067007C" w:rsidP="00670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7007C" w:rsidRDefault="0067007C" w:rsidP="00670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7007C" w:rsidRDefault="0067007C" w:rsidP="0067007C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6700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07C" w:rsidRDefault="0067007C" w:rsidP="00E71FC3">
      <w:pPr>
        <w:spacing w:after="0" w:line="240" w:lineRule="auto"/>
      </w:pPr>
      <w:r>
        <w:separator/>
      </w:r>
    </w:p>
  </w:endnote>
  <w:endnote w:type="continuationSeparator" w:id="0">
    <w:p w:rsidR="0067007C" w:rsidRDefault="006700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07C" w:rsidRDefault="0067007C" w:rsidP="00E71FC3">
      <w:pPr>
        <w:spacing w:after="0" w:line="240" w:lineRule="auto"/>
      </w:pPr>
      <w:r>
        <w:separator/>
      </w:r>
    </w:p>
  </w:footnote>
  <w:footnote w:type="continuationSeparator" w:id="0">
    <w:p w:rsidR="0067007C" w:rsidRDefault="006700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7C"/>
    <w:rsid w:val="001A7C09"/>
    <w:rsid w:val="0067007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FA8376-34CE-4CA5-B510-C0D16DCA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6700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2017-01-03T11:46:00Z</dcterms:created>
  <dcterms:modified xsi:type="dcterms:W3CDTF">2017-01-03T11:47:00Z</dcterms:modified>
</cp:coreProperties>
</file>