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E8E8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LONDON</w:t>
      </w:r>
      <w:r>
        <w:rPr>
          <w:rFonts w:ascii="Times New Roman" w:hAnsi="Times New Roman" w:cs="Times New Roman"/>
        </w:rPr>
        <w:t xml:space="preserve">       (fl.1484)</w:t>
      </w:r>
    </w:p>
    <w:p w14:paraId="6A68B6EA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Outwell, Cambridgeshire. Brewer.</w:t>
      </w:r>
    </w:p>
    <w:p w14:paraId="4E3E1669" w14:textId="77777777" w:rsidR="00641EEF" w:rsidRDefault="00641EEF" w:rsidP="00641EEF">
      <w:pPr>
        <w:rPr>
          <w:rFonts w:ascii="Times New Roman" w:hAnsi="Times New Roman" w:cs="Times New Roman"/>
        </w:rPr>
      </w:pPr>
    </w:p>
    <w:p w14:paraId="3EEE8719" w14:textId="77777777" w:rsidR="00641EEF" w:rsidRDefault="00641EEF" w:rsidP="00641EEF">
      <w:pPr>
        <w:rPr>
          <w:rFonts w:ascii="Times New Roman" w:hAnsi="Times New Roman" w:cs="Times New Roman"/>
        </w:rPr>
      </w:pPr>
    </w:p>
    <w:p w14:paraId="6E868B1E" w14:textId="77777777" w:rsidR="005719D5" w:rsidRPr="005719D5" w:rsidRDefault="005719D5" w:rsidP="005719D5">
      <w:pPr>
        <w:rPr>
          <w:rFonts w:ascii="Times New Roman" w:hAnsi="Times New Roman" w:cs="Times New Roman"/>
        </w:rPr>
      </w:pPr>
      <w:r w:rsidRPr="005719D5">
        <w:rPr>
          <w:rFonts w:ascii="Times New Roman" w:hAnsi="Times New Roman" w:cs="Times New Roman"/>
        </w:rPr>
        <w:tab/>
        <w:t>1483</w:t>
      </w:r>
      <w:r w:rsidRPr="005719D5">
        <w:rPr>
          <w:rFonts w:ascii="Times New Roman" w:hAnsi="Times New Roman" w:cs="Times New Roman"/>
        </w:rPr>
        <w:tab/>
        <w:t xml:space="preserve">Margaret Skypwyth(q.v.) brought a plaint of debt against him and </w:t>
      </w:r>
    </w:p>
    <w:p w14:paraId="3A93EC45" w14:textId="77777777" w:rsidR="005719D5" w:rsidRPr="005719D5" w:rsidRDefault="005719D5" w:rsidP="005719D5">
      <w:pPr>
        <w:rPr>
          <w:rFonts w:ascii="Times New Roman" w:hAnsi="Times New Roman" w:cs="Times New Roman"/>
        </w:rPr>
      </w:pPr>
      <w:r w:rsidRPr="005719D5">
        <w:rPr>
          <w:rFonts w:ascii="Times New Roman" w:hAnsi="Times New Roman" w:cs="Times New Roman"/>
        </w:rPr>
        <w:tab/>
      </w:r>
      <w:r w:rsidRPr="005719D5">
        <w:rPr>
          <w:rFonts w:ascii="Times New Roman" w:hAnsi="Times New Roman" w:cs="Times New Roman"/>
        </w:rPr>
        <w:tab/>
        <w:t>Robert Delf of Outwell(q.v.).</w:t>
      </w:r>
    </w:p>
    <w:p w14:paraId="43298878" w14:textId="57DBDBF8" w:rsidR="005719D5" w:rsidRDefault="005719D5" w:rsidP="005719D5">
      <w:pPr>
        <w:rPr>
          <w:rFonts w:ascii="Times New Roman" w:hAnsi="Times New Roman" w:cs="Times New Roman"/>
        </w:rPr>
      </w:pPr>
      <w:r w:rsidRPr="005719D5">
        <w:rPr>
          <w:rFonts w:ascii="Times New Roman" w:hAnsi="Times New Roman" w:cs="Times New Roman"/>
        </w:rPr>
        <w:tab/>
      </w:r>
      <w:r w:rsidRPr="005719D5">
        <w:rPr>
          <w:rFonts w:ascii="Times New Roman" w:hAnsi="Times New Roman" w:cs="Times New Roman"/>
        </w:rPr>
        <w:tab/>
        <w:t>( http://aalt.law.uh.edu/Indices/CP40Indices/CP40no883Pl.htm   )</w:t>
      </w:r>
    </w:p>
    <w:p w14:paraId="5FC19276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Margaret Skypwyth(q.v.), as the executrix of her late husband, </w:t>
      </w:r>
    </w:p>
    <w:p w14:paraId="201CA48B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William, senior(q.v.), brought a plaint of debt against him and Robert </w:t>
      </w:r>
    </w:p>
    <w:p w14:paraId="05E11CA6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Delf of Outwell(q.v.).</w:t>
      </w:r>
    </w:p>
    <w:p w14:paraId="2814CFF7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7B1165" w14:textId="77777777" w:rsidR="00641EEF" w:rsidRDefault="00641EEF" w:rsidP="00641EEF">
      <w:pPr>
        <w:rPr>
          <w:rFonts w:ascii="Times New Roman" w:hAnsi="Times New Roman" w:cs="Times New Roman"/>
        </w:rPr>
      </w:pPr>
    </w:p>
    <w:p w14:paraId="2957214A" w14:textId="77777777" w:rsidR="00641EEF" w:rsidRDefault="00641EEF" w:rsidP="00641EEF">
      <w:pPr>
        <w:rPr>
          <w:rFonts w:ascii="Times New Roman" w:hAnsi="Times New Roman" w:cs="Times New Roman"/>
        </w:rPr>
      </w:pPr>
    </w:p>
    <w:p w14:paraId="0EA4E64F" w14:textId="77777777" w:rsidR="00641EEF" w:rsidRDefault="00641EEF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2019</w:t>
      </w:r>
    </w:p>
    <w:p w14:paraId="1E575BBE" w14:textId="73161016" w:rsidR="005719D5" w:rsidRDefault="005719D5" w:rsidP="00641E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2025</w:t>
      </w:r>
    </w:p>
    <w:p w14:paraId="5D6FA7C9" w14:textId="77777777" w:rsidR="005719D5" w:rsidRPr="00E71FC3" w:rsidRDefault="005719D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180E0" w14:textId="77777777" w:rsidR="00641EEF" w:rsidRDefault="00641EEF" w:rsidP="00E71FC3">
      <w:r>
        <w:separator/>
      </w:r>
    </w:p>
  </w:endnote>
  <w:endnote w:type="continuationSeparator" w:id="0">
    <w:p w14:paraId="313CC707" w14:textId="77777777" w:rsidR="00641EEF" w:rsidRDefault="00641EE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7F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4A2F6" w14:textId="77777777" w:rsidR="00641EEF" w:rsidRDefault="00641EEF" w:rsidP="00E71FC3">
      <w:r>
        <w:separator/>
      </w:r>
    </w:p>
  </w:footnote>
  <w:footnote w:type="continuationSeparator" w:id="0">
    <w:p w14:paraId="63C9A9EB" w14:textId="77777777" w:rsidR="00641EEF" w:rsidRDefault="00641EE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EF"/>
    <w:rsid w:val="001A7C09"/>
    <w:rsid w:val="0025416A"/>
    <w:rsid w:val="005719D5"/>
    <w:rsid w:val="00577BD5"/>
    <w:rsid w:val="00641EE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BD6B2"/>
  <w15:chartTrackingRefBased/>
  <w15:docId w15:val="{19B50598-D835-4446-8C4F-C35406D8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EE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41E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2019-01-11T19:54:00Z</dcterms:created>
  <dcterms:modified xsi:type="dcterms:W3CDTF">2025-11-24T09:25:00Z</dcterms:modified>
</cp:coreProperties>
</file>